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46" w:rsidRDefault="00F23146" w:rsidP="002328D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报废试剂回收登记表</w:t>
      </w:r>
    </w:p>
    <w:p w:rsidR="00F23146" w:rsidRDefault="00F23146" w:rsidP="002328D7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实验室</w:t>
      </w:r>
      <w:r>
        <w:rPr>
          <w:sz w:val="28"/>
          <w:szCs w:val="28"/>
          <w:u w:val="single"/>
        </w:rPr>
        <w:t xml:space="preserve">                      </w:t>
      </w:r>
    </w:p>
    <w:p w:rsidR="00F23146" w:rsidRDefault="00F23146" w:rsidP="00EF15CF">
      <w:pPr>
        <w:spacing w:line="360" w:lineRule="auto"/>
        <w:ind w:firstLineChars="200" w:firstLine="31680"/>
      </w:pPr>
      <w:r>
        <w:rPr>
          <w:rFonts w:hint="eastAsia"/>
        </w:rPr>
        <w:t>为确保废物能够得到安全、快速地处理，请各实验室认真填写废物的基本资料，需上交纸质版</w:t>
      </w:r>
      <w:r>
        <w:t>1</w:t>
      </w:r>
      <w:r>
        <w:rPr>
          <w:rFonts w:hint="eastAsia"/>
        </w:rPr>
        <w:t>份和电子版。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2437"/>
        <w:gridCol w:w="1418"/>
        <w:gridCol w:w="1275"/>
        <w:gridCol w:w="1350"/>
        <w:gridCol w:w="1080"/>
        <w:gridCol w:w="1080"/>
        <w:gridCol w:w="1080"/>
        <w:gridCol w:w="1260"/>
        <w:gridCol w:w="1236"/>
      </w:tblGrid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废物名称</w:t>
            </w: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来源或原用途</w:t>
            </w: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成分及含量</w:t>
            </w: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数量</w:t>
            </w:r>
            <w:r>
              <w:t>(</w:t>
            </w:r>
            <w:r>
              <w:rPr>
                <w:rFonts w:hint="eastAsia"/>
              </w:rPr>
              <w:t>公斤</w:t>
            </w:r>
            <w:r>
              <w:t>)</w:t>
            </w: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颜色</w:t>
            </w: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气味</w:t>
            </w: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物理状态</w:t>
            </w: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包装方式</w:t>
            </w: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spacing w:line="360" w:lineRule="auto"/>
              <w:jc w:val="center"/>
            </w:pPr>
            <w:r>
              <w:rPr>
                <w:rFonts w:hint="eastAsia"/>
              </w:rPr>
              <w:t>防护措施</w:t>
            </w: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1</w:t>
            </w:r>
          </w:p>
        </w:tc>
        <w:tc>
          <w:tcPr>
            <w:tcW w:w="2437" w:type="dxa"/>
            <w:vAlign w:val="center"/>
          </w:tcPr>
          <w:p w:rsidR="00F23146" w:rsidRDefault="00F23146" w:rsidP="005676C9"/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  <w:r>
              <w:rPr>
                <w:rFonts w:hint="eastAsia"/>
              </w:rPr>
              <w:t>做实验产生</w:t>
            </w: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EF15CF">
            <w:r>
              <w:t xml:space="preserve">    </w:t>
            </w: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2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EF15CF">
            <w:r>
              <w:t xml:space="preserve">    </w:t>
            </w: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3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4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5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6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7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8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9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  <w:tr w:rsidR="00F23146" w:rsidTr="0079345C">
        <w:trPr>
          <w:trHeight w:val="454"/>
        </w:trPr>
        <w:tc>
          <w:tcPr>
            <w:tcW w:w="648" w:type="dxa"/>
            <w:vAlign w:val="center"/>
          </w:tcPr>
          <w:p w:rsidR="00F23146" w:rsidRDefault="00F23146" w:rsidP="005676C9">
            <w:pPr>
              <w:jc w:val="center"/>
            </w:pPr>
            <w:r>
              <w:t>10</w:t>
            </w:r>
          </w:p>
        </w:tc>
        <w:tc>
          <w:tcPr>
            <w:tcW w:w="2437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418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75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35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08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60" w:type="dxa"/>
            <w:vAlign w:val="center"/>
          </w:tcPr>
          <w:p w:rsidR="00F23146" w:rsidRDefault="00F23146" w:rsidP="005676C9">
            <w:pPr>
              <w:jc w:val="center"/>
            </w:pPr>
          </w:p>
        </w:tc>
        <w:tc>
          <w:tcPr>
            <w:tcW w:w="1236" w:type="dxa"/>
            <w:vAlign w:val="center"/>
          </w:tcPr>
          <w:p w:rsidR="00F23146" w:rsidRDefault="00F23146" w:rsidP="005676C9">
            <w:pPr>
              <w:jc w:val="center"/>
            </w:pPr>
          </w:p>
        </w:tc>
      </w:tr>
    </w:tbl>
    <w:p w:rsidR="00F23146" w:rsidRDefault="00F23146" w:rsidP="002328D7">
      <w:pPr>
        <w:ind w:right="420"/>
      </w:pPr>
    </w:p>
    <w:p w:rsidR="00F23146" w:rsidRDefault="00F23146" w:rsidP="002328D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上交部门：</w:t>
      </w:r>
      <w:r>
        <w:rPr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>接收部门：</w:t>
      </w:r>
    </w:p>
    <w:p w:rsidR="00F23146" w:rsidRDefault="00F23146" w:rsidP="002328D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上交时间：</w:t>
      </w:r>
      <w:r>
        <w:rPr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>接收时间：</w:t>
      </w:r>
    </w:p>
    <w:p w:rsidR="00F23146" w:rsidRPr="0079345C" w:rsidRDefault="00F2314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上交人签名：</w:t>
      </w:r>
      <w:r>
        <w:rPr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接受人签名：</w:t>
      </w:r>
    </w:p>
    <w:sectPr w:rsidR="00F23146" w:rsidRPr="0079345C" w:rsidSect="002328D7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28D7"/>
    <w:rsid w:val="002328D7"/>
    <w:rsid w:val="00280BC6"/>
    <w:rsid w:val="002C0B27"/>
    <w:rsid w:val="002D3838"/>
    <w:rsid w:val="00307948"/>
    <w:rsid w:val="004D31BD"/>
    <w:rsid w:val="005676C9"/>
    <w:rsid w:val="00665CD5"/>
    <w:rsid w:val="006E1C05"/>
    <w:rsid w:val="0079345C"/>
    <w:rsid w:val="00A03BE1"/>
    <w:rsid w:val="00A2716C"/>
    <w:rsid w:val="00B040C4"/>
    <w:rsid w:val="00B054E4"/>
    <w:rsid w:val="00B70CDF"/>
    <w:rsid w:val="00BC3646"/>
    <w:rsid w:val="00C92E0F"/>
    <w:rsid w:val="00CE7A31"/>
    <w:rsid w:val="00E2102E"/>
    <w:rsid w:val="00EF15CF"/>
    <w:rsid w:val="00F23146"/>
    <w:rsid w:val="00F8125A"/>
    <w:rsid w:val="00FA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8D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56</Words>
  <Characters>325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报废试剂回收登记表</dc:title>
  <dc:subject/>
  <dc:creator>AutoBVT</dc:creator>
  <cp:keywords/>
  <dc:description/>
  <cp:lastModifiedBy>tclsevers</cp:lastModifiedBy>
  <cp:revision>3</cp:revision>
  <dcterms:created xsi:type="dcterms:W3CDTF">2015-12-29T00:47:00Z</dcterms:created>
  <dcterms:modified xsi:type="dcterms:W3CDTF">2016-01-06T01:21:00Z</dcterms:modified>
</cp:coreProperties>
</file>