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frame" on="t" color2="#FFFFFF" o:title="中国风兰花背景图" focussize="0,0" recolor="t" r:id="rId6"/>
    </v:background>
  </w:background>
  <w:body>
    <w:p w14:paraId="71764631">
      <w:pPr>
        <w:adjustRightInd w:val="0"/>
        <w:snapToGrid w:val="0"/>
        <w:spacing w:after="93" w:afterLines="30" w:line="192" w:lineRule="auto"/>
        <w:jc w:val="center"/>
        <w:rPr>
          <w:rFonts w:hint="default" w:ascii="思源黑体 CN Bold" w:hAnsi="思源黑体 CN Bold" w:eastAsia="思源黑体 CN Bold" w:cs="黑体"/>
          <w:sz w:val="64"/>
          <w:szCs w:val="64"/>
          <w:lang w:val="en-US" w:eastAsia="zh-CN"/>
        </w:rPr>
      </w:pPr>
      <w:r>
        <w:rPr>
          <w:rFonts w:hint="eastAsia" w:ascii="思源黑体 CN Bold" w:hAnsi="思源黑体 CN Bold" w:eastAsia="思源黑体 CN Bold" w:cs="黑体"/>
          <w:b/>
          <w:bCs/>
          <w:sz w:val="64"/>
          <w:szCs w:val="64"/>
          <w:lang w:val="en-US" w:eastAsia="zh-CN"/>
        </w:rPr>
        <w:t>招标采购工作流程图</w:t>
      </w:r>
    </w:p>
    <w:p w14:paraId="3C112365">
      <w:pPr>
        <w:adjustRightInd w:val="0"/>
        <w:snapToGrid w:val="0"/>
        <w:spacing w:after="93" w:afterLines="30" w:line="192" w:lineRule="auto"/>
        <w:jc w:val="both"/>
        <w:rPr>
          <w:rFonts w:ascii="思源黑体 CN Bold" w:hAnsi="思源黑体 CN Bold" w:eastAsia="思源黑体 CN Bold" w:cs="黑体"/>
          <w:color w:val="auto"/>
          <w:sz w:val="24"/>
          <w:szCs w:val="64"/>
          <w14:textFill>
            <w14:gradFill>
              <w14:gsLst>
                <w14:gs w14:pos="4000">
                  <w14:srgbClr w14:val="FBFBF8"/>
                </w14:gs>
                <w14:gs w14:pos="99000">
                  <w14:srgbClr w14:val="339598"/>
                </w14:gs>
              </w14:gsLst>
              <w14:lin w14:ang="2700000" w14:scaled="1"/>
            </w14:gradFill>
          </w14:textFill>
        </w:rPr>
      </w:pPr>
    </w:p>
    <w:p w14:paraId="097AD485">
      <w:pPr>
        <w:adjustRightInd w:val="0"/>
        <w:snapToGrid w:val="0"/>
        <w:spacing w:after="93" w:afterLines="30" w:line="192" w:lineRule="auto"/>
        <w:jc w:val="center"/>
        <w:rPr>
          <w:rFonts w:ascii="思源黑体 CN Bold" w:hAnsi="思源黑体 CN Bold" w:eastAsia="思源黑体 CN Bold" w:cs="黑体"/>
          <w:sz w:val="24"/>
          <w:szCs w:val="64"/>
        </w:rPr>
      </w:pPr>
      <w:r>
        <w:rPr>
          <w:rFonts w:ascii="思源黑体 CN Bold" w:hAnsi="思源黑体 CN Bold" w:eastAsia="思源黑体 CN Bold" w:cs="黑体"/>
          <w:sz w:val="24"/>
          <w:szCs w:val="6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60960</wp:posOffset>
                </wp:positionV>
                <wp:extent cx="5189855" cy="6927850"/>
                <wp:effectExtent l="4445" t="4445" r="17780" b="17145"/>
                <wp:wrapNone/>
                <wp:docPr id="1" name="组合 43" descr="7b0a2020202022776f7264617274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5001338&quot;,&quot;origin&quot;:0,&quot;type&quot;:&quot;wordart&quot;,&quot;user&quot;:&quot;538097786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9852" cy="6928019"/>
                          <a:chOff x="126321" y="24251"/>
                          <a:chExt cx="5256892" cy="6962542"/>
                        </a:xfrm>
                      </wpg:grpSpPr>
                      <wps:wsp>
                        <wps:cNvPr id="2" name="矩形: 圆角 2"/>
                        <wps:cNvSpPr/>
                        <wps:spPr>
                          <a:xfrm>
                            <a:off x="126321" y="24251"/>
                            <a:ext cx="2571523" cy="539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adFill>
                            <a:gsLst>
                              <a:gs pos="0">
                                <a:schemeClr val="accent5">
                                  <a:lumMod val="110000"/>
                                  <a:satMod val="105000"/>
                                  <a:tint val="67000"/>
                                </a:schemeClr>
                              </a:gs>
                              <a:gs pos="50000">
                                <a:schemeClr val="accent5">
                                  <a:lumMod val="105000"/>
                                  <a:satMod val="103000"/>
                                  <a:tint val="73000"/>
                                </a:schemeClr>
                              </a:gs>
                              <a:gs pos="100000">
                                <a:schemeClr val="accent5">
                                  <a:lumMod val="105000"/>
                                  <a:satMod val="109000"/>
                                  <a:tint val="81000"/>
                                </a:schemeClr>
                              </a:gs>
                              <a:gs pos="78000">
                                <a:srgbClr val="DDEBEB"/>
                              </a:gs>
                              <a:gs pos="51000">
                                <a:srgbClr val="CFDFE6"/>
                              </a:gs>
                              <a:gs pos="25000">
                                <a:srgbClr val="B8D4EA"/>
                              </a:gs>
                              <a:gs pos="0">
                                <a:srgbClr val="8DBBDC"/>
                              </a:gs>
                              <a:gs pos="100000">
                                <a:srgbClr val="E8E8E8"/>
                              </a:gs>
                            </a:gsLst>
                            <a:lin ang="18900000" scaled="1"/>
                          </a:gra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2">
                            <a:schemeClr val="accent5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F31642">
                              <w:pPr>
                                <w:pStyle w:val="4"/>
                                <w:adjustRightInd w:val="0"/>
                                <w:snapToGrid w:val="0"/>
                                <w:jc w:val="center"/>
                                <w:rPr>
                                  <w:rFonts w:hint="eastAsia" w:ascii="微软雅黑 Light" w:hAnsi="微软雅黑 Light" w:eastAsia="微软雅黑 Light" w:cs="微软雅黑 Light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0160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0" w14:contourW="0" w14:prstMaterial="clear"/>
                                </w:rPr>
                              </w:pPr>
                              <w:r>
                                <w:rPr>
                                  <w:rFonts w:hint="eastAsia" w:ascii="微软雅黑 Light" w:hAnsi="微软雅黑 Light" w:eastAsia="微软雅黑 Light" w:cs="微软雅黑 Light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0160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props3d w14:extrusionH="0" w14:contourW="0" w14:prstMaterial="clear"/>
                                </w:rPr>
                                <w:t>招采中心接收使用部门申请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: 圆角 3"/>
                        <wps:cNvSpPr/>
                        <wps:spPr>
                          <a:xfrm>
                            <a:off x="3285087" y="28079"/>
                            <a:ext cx="2050529" cy="576262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chemeClr val="accent5">
                                  <a:lumMod val="110000"/>
                                  <a:satMod val="105000"/>
                                  <a:tint val="67000"/>
                                </a:schemeClr>
                              </a:gs>
                              <a:gs pos="50000">
                                <a:schemeClr val="accent5">
                                  <a:lumMod val="105000"/>
                                  <a:satMod val="103000"/>
                                  <a:tint val="73000"/>
                                </a:schemeClr>
                              </a:gs>
                              <a:gs pos="100000">
                                <a:schemeClr val="accent5">
                                  <a:lumMod val="105000"/>
                                  <a:satMod val="109000"/>
                                  <a:tint val="81000"/>
                                </a:schemeClr>
                              </a:gs>
                              <a:gs pos="78000">
                                <a:srgbClr val="DDEBEB"/>
                              </a:gs>
                              <a:gs pos="51000">
                                <a:srgbClr val="CFDFE6"/>
                              </a:gs>
                              <a:gs pos="25000">
                                <a:srgbClr val="B8D4EA"/>
                              </a:gs>
                              <a:gs pos="0">
                                <a:srgbClr val="8DBBDC"/>
                              </a:gs>
                              <a:gs pos="100000">
                                <a:srgbClr val="E8E8E8"/>
                              </a:gs>
                            </a:gsLst>
                            <a:lin ang="18900000" scaled="1"/>
                          </a:gra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2">
                            <a:schemeClr val="accent5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4F51930">
                              <w:pPr>
                                <w:pStyle w:val="4"/>
                                <w:adjustRightInd w:val="0"/>
                                <w:snapToGrid w:val="0"/>
                                <w:jc w:val="center"/>
                                <w:rPr>
                                  <w:rFonts w:hint="default" w:ascii="微软雅黑 Light" w:hAnsi="微软雅黑 Light" w:eastAsia="微软雅黑 Light" w:cs="微软雅黑 Light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0160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50000">
                                          <w14:schemeClr w14:val="tx1"/>
                                        </w14:gs>
                                        <w14:gs w14:pos="0">
                                          <w14:schemeClr w14:val="tx1">
                                            <w14:lumMod w14:val="25000"/>
                                            <w14:lumOff w14:val="75000"/>
                                          </w14:schemeClr>
                                        </w14:gs>
                                        <w14:gs w14:pos="100000">
                                          <w14:schemeClr w14:val="tx1">
                                            <w14:lumMod w14:val="85000"/>
                                          </w14:schemeClr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  <w14:props3d w14:extrusionH="0" w14:contourW="0" w14:prstMaterial="clear"/>
                                </w:rPr>
                              </w:pPr>
                              <w:r>
                                <w:rPr>
                                  <w:rFonts w:hint="eastAsia" w:ascii="微软雅黑 Light" w:hAnsi="微软雅黑 Light" w:eastAsia="微软雅黑 Light" w:cs="微软雅黑 Light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0160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50000">
                                          <w14:schemeClr w14:val="tx1"/>
                                        </w14:gs>
                                        <w14:gs w14:pos="0">
                                          <w14:schemeClr w14:val="tx1">
                                            <w14:lumMod w14:val="25000"/>
                                            <w14:lumOff w14:val="75000"/>
                                          </w14:schemeClr>
                                        </w14:gs>
                                        <w14:gs w14:pos="100000">
                                          <w14:schemeClr w14:val="tx1">
                                            <w14:lumMod w14:val="85000"/>
                                          </w14:schemeClr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  <w14:props3d w14:extrusionH="0" w14:contourW="0" w14:prstMaterial="clear"/>
                                </w:rPr>
                                <w:t>整理小组会议题上会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: 圆角 5"/>
                        <wps:cNvSpPr/>
                        <wps:spPr>
                          <a:xfrm>
                            <a:off x="3164165" y="1003194"/>
                            <a:ext cx="2219048" cy="575624"/>
                          </a:xfrm>
                          <a:prstGeom prst="roundRect">
                            <a:avLst/>
                          </a:prstGeom>
                          <a:gradFill>
                            <a:gsLst>
                              <a:gs pos="0">
                                <a:schemeClr val="accent5">
                                  <a:lumMod val="110000"/>
                                  <a:satMod val="105000"/>
                                  <a:tint val="67000"/>
                                </a:schemeClr>
                              </a:gs>
                              <a:gs pos="50000">
                                <a:schemeClr val="accent5">
                                  <a:lumMod val="105000"/>
                                  <a:satMod val="103000"/>
                                  <a:tint val="73000"/>
                                </a:schemeClr>
                              </a:gs>
                              <a:gs pos="100000">
                                <a:schemeClr val="accent5">
                                  <a:lumMod val="105000"/>
                                  <a:satMod val="109000"/>
                                  <a:tint val="81000"/>
                                </a:schemeClr>
                              </a:gs>
                              <a:gs pos="78000">
                                <a:srgbClr val="DDEBEB"/>
                              </a:gs>
                              <a:gs pos="51000">
                                <a:srgbClr val="CFDFE6"/>
                              </a:gs>
                              <a:gs pos="25000">
                                <a:srgbClr val="B8D4EA"/>
                              </a:gs>
                              <a:gs pos="0">
                                <a:srgbClr val="8DBBDC"/>
                              </a:gs>
                              <a:gs pos="100000">
                                <a:srgbClr val="E8E8E8"/>
                              </a:gs>
                            </a:gsLst>
                            <a:lin ang="18900000" scaled="1"/>
                          </a:gra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2">
                            <a:schemeClr val="accent5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6DE73B2">
                              <w:pPr>
                                <w:pStyle w:val="4"/>
                                <w:adjustRightInd w:val="0"/>
                                <w:snapToGrid w:val="0"/>
                                <w:jc w:val="center"/>
                                <w:rPr>
                                  <w:rFonts w:hint="default" w:ascii="汉仪晓波舒黑W" w:hAnsi="汉仪晓波舒黑W" w:eastAsia="汉仪晓波舒黑W" w:cs="汉仪晓波舒黑W"/>
                                  <w:b/>
                                  <w:bCs/>
                                  <w:i w:val="0"/>
                                  <w:iCs w:val="0"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  <w14:props3d w14:extrusionH="0" w14:contourW="0" w14:prstMaterial="clear"/>
                                </w:rPr>
                              </w:pPr>
                              <w:r>
                                <w:rPr>
                                  <w:rFonts w:hint="eastAsia" w:ascii="微软雅黑 Light" w:hAnsi="微软雅黑 Light" w:eastAsia="微软雅黑 Light" w:cs="微软雅黑 Light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0160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50000">
                                          <w14:schemeClr w14:val="tx1"/>
                                        </w14:gs>
                                        <w14:gs w14:pos="0">
                                          <w14:schemeClr w14:val="tx1">
                                            <w14:lumMod w14:val="25000"/>
                                            <w14:lumOff w14:val="75000"/>
                                          </w14:schemeClr>
                                        </w14:gs>
                                        <w14:gs w14:pos="100000">
                                          <w14:schemeClr w14:val="tx1">
                                            <w14:lumMod w14:val="85000"/>
                                          </w14:schemeClr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  <w14:props3d w14:extrusionH="0" w14:contourW="0" w14:prstMaterial="clear"/>
                                </w:rPr>
                                <w:t>了解项目需求分配经办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g:grpSp>
                        <wpg:cNvPr id="6" name="组合 6"/>
                        <wpg:cNvGrpSpPr/>
                        <wpg:grpSpPr>
                          <a:xfrm>
                            <a:off x="220871" y="1933000"/>
                            <a:ext cx="4991251" cy="1528403"/>
                            <a:chOff x="220871" y="1933000"/>
                            <a:chExt cx="4991251" cy="1528403"/>
                          </a:xfrm>
                        </wpg:grpSpPr>
                        <wps:wsp>
                          <wps:cNvPr id="8" name="矩形: 圆角 8"/>
                          <wps:cNvSpPr/>
                          <wps:spPr>
                            <a:xfrm>
                              <a:off x="220871" y="1933000"/>
                              <a:ext cx="2266002" cy="576262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chemeClr val="accent5">
                                    <a:lumMod val="110000"/>
                                    <a:satMod val="105000"/>
                                    <a:tint val="67000"/>
                                  </a:schemeClr>
                                </a:gs>
                                <a:gs pos="50000">
                                  <a:schemeClr val="accent5">
                                    <a:lumMod val="105000"/>
                                    <a:satMod val="103000"/>
                                    <a:tint val="73000"/>
                                  </a:schemeClr>
                                </a:gs>
                                <a:gs pos="100000">
                                  <a:schemeClr val="accent5">
                                    <a:lumMod val="105000"/>
                                    <a:satMod val="109000"/>
                                    <a:tint val="81000"/>
                                  </a:schemeClr>
                                </a:gs>
                                <a:gs pos="78000">
                                  <a:srgbClr val="DDEBEB"/>
                                </a:gs>
                                <a:gs pos="51000">
                                  <a:srgbClr val="CFDFE6"/>
                                </a:gs>
                                <a:gs pos="25000">
                                  <a:srgbClr val="B8D4EA"/>
                                </a:gs>
                                <a:gs pos="0">
                                  <a:srgbClr val="8DBBDC"/>
                                </a:gs>
                                <a:gs pos="100000">
                                  <a:srgbClr val="E8E8E8"/>
                                </a:gs>
                              </a:gsLst>
                              <a:lin ang="18900000" scaled="1"/>
                            </a:gradFill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0">
                              <a:srgbClr val="FFFFFF"/>
                            </a:lnRef>
                            <a:fillRef idx="2">
                              <a:schemeClr val="accent5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5C9EA8">
                                <w:pPr>
                                  <w:pStyle w:val="4"/>
                                  <w:adjustRightInd w:val="0"/>
                                  <w:snapToGrid w:val="0"/>
                                  <w:jc w:val="center"/>
                                  <w:rPr>
                                    <w:rFonts w:hint="default" w:ascii="微软雅黑 Light" w:hAnsi="微软雅黑 Light" w:eastAsia="微软雅黑 Light" w:cs="微软雅黑 Light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kern w:val="0"/>
                                    <w:sz w:val="28"/>
                                    <w:szCs w:val="28"/>
                                    <w:lang w:val="en-US" w:eastAsia="zh-CN"/>
                                    <w14:glow w14:rad="0">
                                      <w14:srgbClr w14:val="000000"/>
                                    </w14:glow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reflection w14:blurRad="0" w14:stA="0" w14:stPos="0" w14:endA="0" w14:endPos="0" w14:dist="0" w14:dir="0" w14:fadeDir="0" w14:sx="0" w14:sy="0" w14:kx="0" w14:ky="0" w14:algn="none"/>
                                    <w14:textOutline w14:w="10160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50000">
                                            <w14:schemeClr w14:val="tx1"/>
                                          </w14:gs>
                                          <w14:gs w14:pos="0">
                                            <w14:schemeClr w14:val="tx1">
                                              <w14:lumMod w14:val="25000"/>
                                              <w14:lumOff w14:val="75000"/>
                                            </w14:schemeClr>
                                          </w14:gs>
                                          <w14:gs w14:pos="100000">
                                            <w14:schemeClr w14:val="tx1">
                                              <w14:lumMod w14:val="85000"/>
                                            </w14:schemeClr>
                                          </w14:gs>
                                        </w14:gsLst>
                                        <w14:lin w14:ang="5400000" w14:scaled="1"/>
                                      </w14:gradFill>
                                    </w14:textFill>
                                    <w14:props3d w14:extrusionH="0" w14:contourW="0" w14:prstMaterial="clear"/>
                                  </w:rPr>
                                </w:pPr>
                                <w:r>
                                  <w:rPr>
                                    <w:rFonts w:hint="eastAsia" w:ascii="微软雅黑 Light" w:hAnsi="微软雅黑 Light" w:eastAsia="微软雅黑 Light" w:cs="微软雅黑 Light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kern w:val="0"/>
                                    <w:sz w:val="28"/>
                                    <w:szCs w:val="28"/>
                                    <w:lang w:val="en-US" w:eastAsia="zh-CN"/>
                                    <w14:glow w14:rad="0">
                                      <w14:srgbClr w14:val="000000"/>
                                    </w14:glow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reflection w14:blurRad="0" w14:stA="0" w14:stPos="0" w14:endA="0" w14:endPos="0" w14:dist="0" w14:dir="0" w14:fadeDir="0" w14:sx="0" w14:sy="0" w14:kx="0" w14:ky="0" w14:algn="none"/>
                                    <w14:textOutline w14:w="10160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50000">
                                            <w14:schemeClr w14:val="tx1"/>
                                          </w14:gs>
                                          <w14:gs w14:pos="0">
                                            <w14:schemeClr w14:val="tx1">
                                              <w14:lumMod w14:val="25000"/>
                                              <w14:lumOff w14:val="75000"/>
                                            </w14:schemeClr>
                                          </w14:gs>
                                          <w14:gs w14:pos="100000">
                                            <w14:schemeClr w14:val="tx1">
                                              <w14:lumMod w14:val="85000"/>
                                            </w14:schemeClr>
                                          </w14:gs>
                                        </w14:gsLst>
                                        <w14:lin w14:ang="5400000" w14:scaled="1"/>
                                      </w14:gradFill>
                                    </w14:textFill>
                                    <w14:props3d w14:extrusionH="0" w14:contourW="0" w14:prstMaterial="clear"/>
                                  </w:rPr>
                                  <w:t>计划申报备案，下达代理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矩形: 圆角 12"/>
                          <wps:cNvSpPr/>
                          <wps:spPr>
                            <a:xfrm>
                              <a:off x="3156447" y="1940019"/>
                              <a:ext cx="2055675" cy="576262"/>
                            </a:xfrm>
                            <a:prstGeom prst="roundRect">
                              <a:avLst/>
                            </a:prstGeom>
                            <a:gradFill>
                              <a:gsLst>
                                <a:gs pos="0">
                                  <a:schemeClr val="accent5">
                                    <a:lumMod val="110000"/>
                                    <a:satMod val="105000"/>
                                    <a:tint val="67000"/>
                                  </a:schemeClr>
                                </a:gs>
                                <a:gs pos="50000">
                                  <a:schemeClr val="accent5">
                                    <a:lumMod val="105000"/>
                                    <a:satMod val="103000"/>
                                    <a:tint val="73000"/>
                                  </a:schemeClr>
                                </a:gs>
                                <a:gs pos="100000">
                                  <a:schemeClr val="accent5">
                                    <a:lumMod val="105000"/>
                                    <a:satMod val="109000"/>
                                    <a:tint val="81000"/>
                                  </a:schemeClr>
                                </a:gs>
                                <a:gs pos="78000">
                                  <a:srgbClr val="DDEBEB"/>
                                </a:gs>
                                <a:gs pos="51000">
                                  <a:srgbClr val="CFDFE6"/>
                                </a:gs>
                                <a:gs pos="25000">
                                  <a:srgbClr val="B8D4EA"/>
                                </a:gs>
                                <a:gs pos="0">
                                  <a:srgbClr val="8DBBDC"/>
                                </a:gs>
                                <a:gs pos="100000">
                                  <a:srgbClr val="E8E8E8"/>
                                </a:gs>
                              </a:gsLst>
                              <a:lin ang="18900000" scaled="1"/>
                            </a:gradFill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0">
                              <a:srgbClr val="FFFFFF"/>
                            </a:lnRef>
                            <a:fillRef idx="2">
                              <a:schemeClr val="accent5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65855F">
                                <w:pPr>
                                  <w:pStyle w:val="4"/>
                                  <w:adjustRightInd w:val="0"/>
                                  <w:snapToGrid w:val="0"/>
                                  <w:jc w:val="center"/>
                                  <w:rPr>
                                    <w:rFonts w:hint="default" w:ascii="微软雅黑 Light" w:hAnsi="微软雅黑 Light" w:eastAsia="微软雅黑 Light" w:cs="微软雅黑 Light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kern w:val="0"/>
                                    <w:sz w:val="28"/>
                                    <w:szCs w:val="28"/>
                                    <w:lang w:val="en-US" w:eastAsia="zh-CN"/>
                                    <w14:glow w14:rad="0">
                                      <w14:srgbClr w14:val="000000"/>
                                    </w14:glow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reflection w14:blurRad="0" w14:stA="0" w14:stPos="0" w14:endA="0" w14:endPos="0" w14:dist="0" w14:dir="0" w14:fadeDir="0" w14:sx="0" w14:sy="0" w14:kx="0" w14:ky="0" w14:algn="none"/>
                                    <w14:textOutline w14:w="10160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50000">
                                            <w14:schemeClr w14:val="tx1"/>
                                          </w14:gs>
                                          <w14:gs w14:pos="0">
                                            <w14:schemeClr w14:val="tx1">
                                              <w14:lumMod w14:val="25000"/>
                                              <w14:lumOff w14:val="75000"/>
                                            </w14:schemeClr>
                                          </w14:gs>
                                          <w14:gs w14:pos="100000">
                                            <w14:schemeClr w14:val="tx1">
                                              <w14:lumMod w14:val="85000"/>
                                            </w14:schemeClr>
                                          </w14:gs>
                                        </w14:gsLst>
                                        <w14:lin w14:ang="5400000" w14:scaled="1"/>
                                      </w14:gradFill>
                                    </w14:textFill>
                                    <w14:props3d w14:extrusionH="0" w14:contourW="0" w14:prstMaterial="clear"/>
                                  </w:rPr>
                                </w:pPr>
                                <w:r>
                                  <w:rPr>
                                    <w:rFonts w:hint="eastAsia" w:ascii="微软雅黑 Light" w:hAnsi="微软雅黑 Light" w:eastAsia="微软雅黑 Light" w:cs="微软雅黑 Light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kern w:val="0"/>
                                    <w:sz w:val="28"/>
                                    <w:szCs w:val="28"/>
                                    <w:lang w:val="en-US" w:eastAsia="zh-CN"/>
                                    <w14:glow w14:rad="0">
                                      <w14:srgbClr w14:val="000000"/>
                                    </w14:glow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reflection w14:blurRad="0" w14:stA="0" w14:stPos="0" w14:endA="0" w14:endPos="0" w14:dist="0" w14:dir="0" w14:fadeDir="0" w14:sx="0" w14:sy="0" w14:kx="0" w14:ky="0" w14:algn="none"/>
                                    <w14:textOutline w14:w="10160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50000">
                                            <w14:schemeClr w14:val="tx1"/>
                                          </w14:gs>
                                          <w14:gs w14:pos="0">
                                            <w14:schemeClr w14:val="tx1">
                                              <w14:lumMod w14:val="25000"/>
                                              <w14:lumOff w14:val="75000"/>
                                            </w14:schemeClr>
                                          </w14:gs>
                                          <w14:gs w14:pos="100000">
                                            <w14:schemeClr w14:val="tx1">
                                              <w14:lumMod w14:val="85000"/>
                                            </w14:schemeClr>
                                          </w14:gs>
                                        </w14:gsLst>
                                        <w14:lin w14:ang="5400000" w14:scaled="1"/>
                                      </w14:gradFill>
                                    </w14:textFill>
                                    <w14:props3d w14:extrusionH="0" w14:contourW="0" w14:prstMaterial="clear"/>
                                  </w:rPr>
                                  <w:t>代理制作招投标文件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流程图: 准备 18"/>
                          <wps:cNvSpPr/>
                          <wps:spPr>
                            <a:xfrm>
                              <a:off x="685263" y="2800903"/>
                              <a:ext cx="1865930" cy="660500"/>
                            </a:xfrm>
                            <a:prstGeom prst="flowChartPreparation">
                              <a:avLst/>
                            </a:prstGeom>
                            <a:gradFill>
                              <a:gsLst>
                                <a:gs pos="0">
                                  <a:schemeClr val="accent5">
                                    <a:lumMod val="110000"/>
                                    <a:satMod val="105000"/>
                                    <a:tint val="67000"/>
                                  </a:schemeClr>
                                </a:gs>
                                <a:gs pos="50000">
                                  <a:schemeClr val="accent5">
                                    <a:lumMod val="105000"/>
                                    <a:satMod val="103000"/>
                                    <a:tint val="73000"/>
                                  </a:schemeClr>
                                </a:gs>
                                <a:gs pos="100000">
                                  <a:schemeClr val="accent5">
                                    <a:lumMod val="105000"/>
                                    <a:satMod val="109000"/>
                                    <a:tint val="81000"/>
                                  </a:schemeClr>
                                </a:gs>
                                <a:gs pos="78000">
                                  <a:srgbClr val="DDEBEB"/>
                                </a:gs>
                                <a:gs pos="51000">
                                  <a:srgbClr val="CFDFE6"/>
                                </a:gs>
                                <a:gs pos="25000">
                                  <a:srgbClr val="B8D4EA"/>
                                </a:gs>
                                <a:gs pos="0">
                                  <a:srgbClr val="8DBBDC"/>
                                </a:gs>
                                <a:gs pos="100000">
                                  <a:srgbClr val="E8E8E8"/>
                                </a:gs>
                              </a:gsLst>
                              <a:lin ang="18900000" scaled="1"/>
                            </a:gradFill>
                            <a:ln>
                              <a:solidFill>
                                <a:srgbClr val="00B0F0"/>
                              </a:solidFill>
                            </a:ln>
                          </wps:spPr>
                          <wps:style>
                            <a:lnRef idx="0">
                              <a:srgbClr val="FFFFFF"/>
                            </a:lnRef>
                            <a:fillRef idx="2">
                              <a:schemeClr val="accent5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E8CEA6D">
                                <w:pPr>
                                  <w:pStyle w:val="4"/>
                                  <w:adjustRightInd w:val="0"/>
                                  <w:snapToGrid w:val="0"/>
                                  <w:jc w:val="center"/>
                                  <w:rPr>
                                    <w:rFonts w:hint="eastAsia" w:ascii="微软雅黑 Light" w:hAnsi="微软雅黑 Light" w:eastAsia="微软雅黑 Light" w:cs="微软雅黑 Light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kern w:val="0"/>
                                    <w:sz w:val="24"/>
                                    <w:szCs w:val="24"/>
                                    <w:lang w:val="en-US" w:eastAsia="zh-CN"/>
                                    <w14:glow w14:rad="0">
                                      <w14:srgbClr w14:val="000000"/>
                                    </w14:glow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reflection w14:blurRad="0" w14:stA="0" w14:stPos="0" w14:endA="0" w14:endPos="0" w14:dist="0" w14:dir="0" w14:fadeDir="0" w14:sx="0" w14:sy="0" w14:kx="0" w14:ky="0" w14:algn="none"/>
                                    <w14:textOutline w14:w="10160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50000">
                                            <w14:schemeClr w14:val="tx1"/>
                                          </w14:gs>
                                          <w14:gs w14:pos="0">
                                            <w14:schemeClr w14:val="tx1">
                                              <w14:lumMod w14:val="25000"/>
                                              <w14:lumOff w14:val="75000"/>
                                            </w14:schemeClr>
                                          </w14:gs>
                                          <w14:gs w14:pos="100000">
                                            <w14:schemeClr w14:val="tx1">
                                              <w14:lumMod w14:val="85000"/>
                                            </w14:schemeClr>
                                          </w14:gs>
                                        </w14:gsLst>
                                        <w14:lin w14:ang="5400000" w14:scaled="1"/>
                                      </w14:gradFill>
                                    </w14:textFill>
                                    <w14:props3d w14:extrusionH="0" w14:contourW="0" w14:prstMaterial="clear"/>
                                  </w:rPr>
                                </w:pPr>
                                <w:r>
                                  <w:rPr>
                                    <w:rFonts w:hint="eastAsia" w:ascii="微软雅黑 Light" w:hAnsi="微软雅黑 Light" w:eastAsia="微软雅黑 Light" w:cs="微软雅黑 Light"/>
                                    <w:b/>
                                    <w:bCs/>
                                    <w:i w:val="0"/>
                                    <w:iCs w:val="0"/>
                                    <w:color w:val="auto"/>
                                    <w:kern w:val="0"/>
                                    <w:sz w:val="24"/>
                                    <w:szCs w:val="24"/>
                                    <w:lang w:val="en-US" w:eastAsia="zh-CN"/>
                                    <w14:glow w14:rad="0">
                                      <w14:srgbClr w14:val="000000"/>
                                    </w14:glow>
                                    <w14:shadow w14:blurRad="38100" w14:dist="22860" w14:dir="5400000" w14:sx="100000" w14:sy="100000" w14:kx="0" w14:ky="0" w14:algn="tl">
                                      <w14:srgbClr w14:val="000000">
                                        <w14:alpha w14:val="70000"/>
                                      </w14:srgbClr>
                                    </w14:shadow>
                                    <w14:reflection w14:blurRad="0" w14:stA="0" w14:stPos="0" w14:endA="0" w14:endPos="0" w14:dist="0" w14:dir="0" w14:fadeDir="0" w14:sx="0" w14:sy="0" w14:kx="0" w14:ky="0" w14:algn="none"/>
                                    <w14:textOutline w14:w="10160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gradFill>
                                        <w14:gsLst>
                                          <w14:gs w14:pos="50000">
                                            <w14:schemeClr w14:val="tx1"/>
                                          </w14:gs>
                                          <w14:gs w14:pos="0">
                                            <w14:schemeClr w14:val="tx1">
                                              <w14:lumMod w14:val="25000"/>
                                              <w14:lumOff w14:val="75000"/>
                                            </w14:schemeClr>
                                          </w14:gs>
                                          <w14:gs w14:pos="100000">
                                            <w14:schemeClr w14:val="tx1">
                                              <w14:lumMod w14:val="85000"/>
                                            </w14:schemeClr>
                                          </w14:gs>
                                        </w14:gsLst>
                                        <w14:lin w14:ang="5400000" w14:scaled="1"/>
                                      </w14:gradFill>
                                    </w14:textFill>
                                    <w14:props3d w14:extrusionH="0" w14:contourW="0" w14:prstMaterial="clear"/>
                                  </w:rPr>
                                  <w:t>组织评标开标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0" name="矩形: 圆角 20"/>
                        <wps:cNvSpPr/>
                        <wps:spPr>
                          <a:xfrm>
                            <a:off x="3073474" y="6446893"/>
                            <a:ext cx="2050529" cy="539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adFill>
                            <a:gsLst>
                              <a:gs pos="0">
                                <a:schemeClr val="accent5">
                                  <a:lumMod val="110000"/>
                                  <a:satMod val="105000"/>
                                  <a:tint val="67000"/>
                                </a:schemeClr>
                              </a:gs>
                              <a:gs pos="50000">
                                <a:schemeClr val="accent5">
                                  <a:lumMod val="105000"/>
                                  <a:satMod val="103000"/>
                                  <a:tint val="73000"/>
                                </a:schemeClr>
                              </a:gs>
                              <a:gs pos="100000">
                                <a:schemeClr val="accent5">
                                  <a:lumMod val="105000"/>
                                  <a:satMod val="109000"/>
                                  <a:tint val="81000"/>
                                </a:schemeClr>
                              </a:gs>
                              <a:gs pos="78000">
                                <a:srgbClr val="DDEBEB"/>
                              </a:gs>
                              <a:gs pos="51000">
                                <a:srgbClr val="CFDFE6"/>
                              </a:gs>
                              <a:gs pos="25000">
                                <a:srgbClr val="B8D4EA"/>
                              </a:gs>
                              <a:gs pos="0">
                                <a:srgbClr val="8DBBDC"/>
                              </a:gs>
                              <a:gs pos="100000">
                                <a:srgbClr val="E8E8E8"/>
                              </a:gs>
                            </a:gsLst>
                            <a:lin ang="18900000" scaled="1"/>
                          </a:gradFill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0">
                            <a:srgbClr val="FFFFFF"/>
                          </a:lnRef>
                          <a:fillRef idx="2">
                            <a:schemeClr val="accent5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E49F65">
                              <w:pPr>
                                <w:pStyle w:val="4"/>
                                <w:adjustRightInd w:val="0"/>
                                <w:snapToGrid w:val="0"/>
                                <w:jc w:val="center"/>
                                <w:rPr>
                                  <w:rFonts w:hint="default" w:ascii="微软雅黑 Light" w:hAnsi="微软雅黑 Light" w:eastAsia="微软雅黑 Light" w:cs="微软雅黑 Light"/>
                                  <w:b w:val="0"/>
                                  <w:bCs w:val="0"/>
                                  <w:i w:val="0"/>
                                  <w:iCs w:val="0"/>
                                  <w:color w:val="auto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0160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50000">
                                          <w14:schemeClr w14:val="tx1"/>
                                        </w14:gs>
                                        <w14:gs w14:pos="0">
                                          <w14:schemeClr w14:val="tx1">
                                            <w14:lumMod w14:val="25000"/>
                                            <w14:lumOff w14:val="75000"/>
                                          </w14:schemeClr>
                                        </w14:gs>
                                        <w14:gs w14:pos="100000">
                                          <w14:schemeClr w14:val="tx1">
                                            <w14:lumMod w14:val="85000"/>
                                          </w14:schemeClr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  <w14:props3d w14:extrusionH="0" w14:contourW="0" w14:prstMaterial="clear"/>
                                </w:rPr>
                              </w:pPr>
                              <w:r>
                                <w:rPr>
                                  <w:rFonts w:hint="eastAsia" w:ascii="微软雅黑 Light" w:hAnsi="微软雅黑 Light" w:eastAsia="微软雅黑 Light" w:cs="微软雅黑 Light"/>
                                  <w:b w:val="0"/>
                                  <w:bCs w:val="0"/>
                                  <w:i w:val="0"/>
                                  <w:iCs w:val="0"/>
                                  <w:color w:val="auto"/>
                                  <w:kern w:val="0"/>
                                  <w:sz w:val="28"/>
                                  <w:szCs w:val="28"/>
                                  <w:lang w:val="en-US" w:eastAsia="zh-CN"/>
                                  <w14:glow w14:rad="0">
                                    <w14:srgbClr w14:val="000000"/>
                                  </w14:glow>
                                  <w14:shadow w14:blurRad="38100" w14:dist="22860" w14:dir="5400000" w14:sx="100000" w14:sy="100000" w14:kx="0" w14:ky="0" w14:algn="tl">
                                    <w14:srgbClr w14:val="000000">
                                      <w14:alpha w14:val="70000"/>
                                    </w14:srgbClr>
                                  </w14:shadow>
                                  <w14:reflection w14:blurRad="0" w14:stA="0" w14:stPos="0" w14:endA="0" w14:endPos="0" w14:dist="0" w14:dir="0" w14:fadeDir="0" w14:sx="0" w14:sy="0" w14:kx="0" w14:ky="0" w14:algn="none"/>
                                  <w14:textOutline w14:w="10160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50000">
                                          <w14:schemeClr w14:val="tx1"/>
                                        </w14:gs>
                                        <w14:gs w14:pos="0">
                                          <w14:schemeClr w14:val="tx1">
                                            <w14:lumMod w14:val="25000"/>
                                            <w14:lumOff w14:val="75000"/>
                                          </w14:schemeClr>
                                        </w14:gs>
                                        <w14:gs w14:pos="100000">
                                          <w14:schemeClr w14:val="tx1">
                                            <w14:lumMod w14:val="85000"/>
                                          </w14:schemeClr>
                                        </w14:gs>
                                      </w14:gsLst>
                                      <w14:lin w14:ang="5400000" w14:scaled="1"/>
                                    </w14:gradFill>
                                  </w14:textFill>
                                  <w14:props3d w14:extrusionH="0" w14:contourW="0" w14:prstMaterial="clear"/>
                                </w:rPr>
                                <w:t>项目材料归档完结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3" o:spid="_x0000_s1026" o:spt="203" alt="7b0a2020202022776f7264617274223a2022220a7d0a" style="position:absolute;left:0pt;margin-left:31.55pt;margin-top:4.8pt;height:545.5pt;width:408.65pt;z-index:251660288;mso-width-relative:page;mso-height-relative:page;" coordorigin="126321,24251" coordsize="5256892,6962542" o:gfxdata="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">
                <o:lock v:ext="edit" aspectratio="f"/>
                <v:roundrect id="矩形: 圆角 2" o:spid="_x0000_s1026" o:spt="2" style="position:absolute;left:126321;top:24251;height:539900;width:2571523;v-text-anchor:middle;" fillcolor="#A8B7DF [3528]" filled="t" stroked="t" coordsize="21600,21600" arcsize="0.5" o:gfxdata="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yfZYu8AAAA&#10;2gAAAA8AAAAAAAAAAQAgAAAAIgAAAGRycy9kb3ducmV2LnhtbFBLAQIUABQAAAAIAIdO4kAzLwWe&#10;OwAAADkAAAAQAAAAAAAAAAEAIAAAAAsBAABkcnMvc2hhcGV4bWwueG1sUEsFBgAAAAAGAAYAWwEA&#10;ALUDAAAAAA==&#10;">
                  <v:fill type="gradient" on="t" color2="#E8E8E8" colors="0f #A8B7DF;0f #8DBBDC;16384f #B8D4EA;32768f #9AABD9;33423f #CFDFE6;51118f #DDEBEB;65536f #879ED7;65536f #E8E8E8" angle="135" focus="100%" focussize="0,0" rotate="t"/>
                  <v:stroke color="#00B0F0" joinstyle="round"/>
                  <v:imagedata o:title=""/>
                  <o:lock v:ext="edit" aspectratio="f"/>
                  <v:textbox>
                    <w:txbxContent>
                      <w:p w14:paraId="08F31642">
                        <w:pPr>
                          <w:pStyle w:val="4"/>
                          <w:adjustRightInd w:val="0"/>
                          <w:snapToGrid w:val="0"/>
                          <w:jc w:val="center"/>
                          <w:rPr>
                            <w:rFonts w:hint="eastAsia" w:ascii="微软雅黑 Light" w:hAnsi="微软雅黑 Light" w:eastAsia="微软雅黑 Light" w:cs="微软雅黑 Light"/>
                            <w:b/>
                            <w:bCs/>
                            <w:i w:val="0"/>
                            <w:iCs w:val="0"/>
                            <w:color w:val="auto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0160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props3d w14:extrusionH="0" w14:contourW="0" w14:prstMaterial="clear"/>
                          </w:rPr>
                        </w:pPr>
                        <w:r>
                          <w:rPr>
                            <w:rFonts w:hint="eastAsia" w:ascii="微软雅黑 Light" w:hAnsi="微软雅黑 Light" w:eastAsia="微软雅黑 Light" w:cs="微软雅黑 Light"/>
                            <w:b/>
                            <w:bCs/>
                            <w:i w:val="0"/>
                            <w:iCs w:val="0"/>
                            <w:color w:val="auto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0160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props3d w14:extrusionH="0" w14:contourW="0" w14:prstMaterial="clear"/>
                          </w:rPr>
                          <w:t>招采中心接收使用部门申请</w:t>
                        </w:r>
                      </w:p>
                    </w:txbxContent>
                  </v:textbox>
                </v:roundrect>
                <v:roundrect id="矩形: 圆角 3" o:spid="_x0000_s1026" o:spt="2" style="position:absolute;left:3285087;top:28079;height:576262;width:2050529;v-text-anchor:middle;" fillcolor="#A8B7DF [3528]" filled="t" stroked="t" coordsize="21600,21600" arcsize="0.166666666666667" o:gfxdata="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jDxDvQAA&#10;ANoAAAAPAAAAAAAAAAEAIAAAACIAAABkcnMvZG93bnJldi54bWxQSwECFAAUAAAACACHTuJAMy8F&#10;njsAAAA5AAAAEAAAAAAAAAABACAAAAAMAQAAZHJzL3NoYXBleG1sLnhtbFBLBQYAAAAABgAGAFsB&#10;AAC2AwAAAAA=&#10;">
                  <v:fill type="gradient" on="t" color2="#E8E8E8" colors="0f #A8B7DF;0f #8DBBDC;16384f #B8D4EA;32768f #9AABD9;33423f #CFDFE6;51118f #DDEBEB;65536f #879ED7;65536f #E8E8E8" angle="135" focus="100%" focussize="0,0" rotate="t"/>
                  <v:stroke color="#00B0F0" joinstyle="round"/>
                  <v:imagedata o:title=""/>
                  <o:lock v:ext="edit" aspectratio="f"/>
                  <v:textbox>
                    <w:txbxContent>
                      <w:p w14:paraId="14F51930">
                        <w:pPr>
                          <w:pStyle w:val="4"/>
                          <w:adjustRightInd w:val="0"/>
                          <w:snapToGrid w:val="0"/>
                          <w:jc w:val="center"/>
                          <w:rPr>
                            <w:rFonts w:hint="default" w:ascii="微软雅黑 Light" w:hAnsi="微软雅黑 Light" w:eastAsia="微软雅黑 Light" w:cs="微软雅黑 Light"/>
                            <w:b/>
                            <w:bCs/>
                            <w:i w:val="0"/>
                            <w:iCs w:val="0"/>
                            <w:color w:val="auto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0160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50000">
                                    <w14:schemeClr w14:val="tx1"/>
                                  </w14:gs>
                                  <w14:gs w14:pos="0">
                                    <w14:schemeClr w14:val="tx1">
                                      <w14:lumMod w14:val="25000"/>
                                      <w14:lumOff w14:val="75000"/>
                                    </w14:schemeClr>
                                  </w14:gs>
                                  <w14:gs w14:pos="100000">
                                    <w14:schemeClr w14:val="tx1">
                                      <w14:lumMod w14:val="85000"/>
                                    </w14:schemeClr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  <w14:props3d w14:extrusionH="0" w14:contourW="0" w14:prstMaterial="clear"/>
                          </w:rPr>
                        </w:pPr>
                        <w:r>
                          <w:rPr>
                            <w:rFonts w:hint="eastAsia" w:ascii="微软雅黑 Light" w:hAnsi="微软雅黑 Light" w:eastAsia="微软雅黑 Light" w:cs="微软雅黑 Light"/>
                            <w:b/>
                            <w:bCs/>
                            <w:i w:val="0"/>
                            <w:iCs w:val="0"/>
                            <w:color w:val="auto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0160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50000">
                                    <w14:schemeClr w14:val="tx1"/>
                                  </w14:gs>
                                  <w14:gs w14:pos="0">
                                    <w14:schemeClr w14:val="tx1">
                                      <w14:lumMod w14:val="25000"/>
                                      <w14:lumOff w14:val="75000"/>
                                    </w14:schemeClr>
                                  </w14:gs>
                                  <w14:gs w14:pos="100000">
                                    <w14:schemeClr w14:val="tx1">
                                      <w14:lumMod w14:val="85000"/>
                                    </w14:schemeClr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  <w14:props3d w14:extrusionH="0" w14:contourW="0" w14:prstMaterial="clear"/>
                          </w:rPr>
                          <w:t>整理小组会议题上会</w:t>
                        </w:r>
                      </w:p>
                    </w:txbxContent>
                  </v:textbox>
                </v:roundrect>
                <v:roundrect id="矩形: 圆角 5" o:spid="_x0000_s1026" o:spt="2" style="position:absolute;left:3164165;top:1003194;height:575624;width:2219048;v-text-anchor:middle;" fillcolor="#A8B7DF [3528]" filled="t" stroked="t" coordsize="21600,21600" arcsize="0.166666666666667" o:gfxdata="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KQGsvQAA&#10;ANoAAAAPAAAAAAAAAAEAIAAAACIAAABkcnMvZG93bnJldi54bWxQSwECFAAUAAAACACHTuJAMy8F&#10;njsAAAA5AAAAEAAAAAAAAAABACAAAAAMAQAAZHJzL3NoYXBleG1sLnhtbFBLBQYAAAAABgAGAFsB&#10;AAC2AwAAAAA=&#10;">
                  <v:fill type="gradient" on="t" color2="#E8E8E8" colors="0f #A8B7DF;0f #8DBBDC;16384f #B8D4EA;32768f #9AABD9;33423f #CFDFE6;51118f #DDEBEB;65536f #879ED7;65536f #E8E8E8" angle="135" focus="100%" focussize="0,0" rotate="t"/>
                  <v:stroke color="#00B0F0" joinstyle="round"/>
                  <v:imagedata o:title=""/>
                  <o:lock v:ext="edit" aspectratio="f"/>
                  <v:textbox>
                    <w:txbxContent>
                      <w:p w14:paraId="46DE73B2">
                        <w:pPr>
                          <w:pStyle w:val="4"/>
                          <w:adjustRightInd w:val="0"/>
                          <w:snapToGrid w:val="0"/>
                          <w:jc w:val="center"/>
                          <w:rPr>
                            <w:rFonts w:hint="default" w:ascii="汉仪晓波舒黑W" w:hAnsi="汉仪晓波舒黑W" w:eastAsia="汉仪晓波舒黑W" w:cs="汉仪晓波舒黑W"/>
                            <w:b/>
                            <w:bCs/>
                            <w:i w:val="0"/>
                            <w:iCs w:val="0"/>
                            <w:color w:val="000000" w:themeColor="text1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Fill>
                              <w14:solidFill>
                                <w14:schemeClr w14:val="tx1"/>
                              </w14:solidFill>
                            </w14:textFill>
                            <w14:props3d w14:extrusionH="0" w14:contourW="0" w14:prstMaterial="clear"/>
                          </w:rPr>
                        </w:pPr>
                        <w:r>
                          <w:rPr>
                            <w:rFonts w:hint="eastAsia" w:ascii="微软雅黑 Light" w:hAnsi="微软雅黑 Light" w:eastAsia="微软雅黑 Light" w:cs="微软雅黑 Light"/>
                            <w:b/>
                            <w:bCs/>
                            <w:i w:val="0"/>
                            <w:iCs w:val="0"/>
                            <w:color w:val="auto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0160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50000">
                                    <w14:schemeClr w14:val="tx1"/>
                                  </w14:gs>
                                  <w14:gs w14:pos="0">
                                    <w14:schemeClr w14:val="tx1">
                                      <w14:lumMod w14:val="25000"/>
                                      <w14:lumOff w14:val="75000"/>
                                    </w14:schemeClr>
                                  </w14:gs>
                                  <w14:gs w14:pos="100000">
                                    <w14:schemeClr w14:val="tx1">
                                      <w14:lumMod w14:val="85000"/>
                                    </w14:schemeClr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  <w14:props3d w14:extrusionH="0" w14:contourW="0" w14:prstMaterial="clear"/>
                          </w:rPr>
                          <w:t>了解项目需求分配经办</w:t>
                        </w:r>
                      </w:p>
                    </w:txbxContent>
                  </v:textbox>
                </v:roundrect>
                <v:group id="_x0000_s1026" o:spid="_x0000_s1026" o:spt="203" style="position:absolute;left:220871;top:1933000;height:1528403;width:4991251;" coordorigin="220871,1933000" coordsize="4991251,1528403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roundrect id="矩形: 圆角 8" o:spid="_x0000_s1026" o:spt="2" style="position:absolute;left:220871;top:1933000;height:576262;width:2266002;v-text-anchor:middle;" fillcolor="#A8B7DF [3528]" filled="t" stroked="t" coordsize="21600,21600" arcsize="0.166666666666667" o:gfxdata="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EorjK8AAAA&#10;2gAAAA8AAAAAAAAAAQAgAAAAIgAAAGRycy9kb3ducmV2LnhtbFBLAQIUABQAAAAIAIdO4kAzLwWe&#10;OwAAADkAAAAQAAAAAAAAAAEAIAAAAAsBAABkcnMvc2hhcGV4bWwueG1sUEsFBgAAAAAGAAYAWwEA&#10;ALUDAAAAAA==&#10;">
                    <v:fill type="gradient" on="t" color2="#E8E8E8" colors="0f #A8B7DF;0f #8DBBDC;16384f #B8D4EA;32768f #9AABD9;33423f #CFDFE6;51118f #DDEBEB;65536f #879ED7;65536f #E8E8E8" angle="135" focus="100%" focussize="0,0" rotate="t"/>
                    <v:stroke color="#00B0F0" joinstyle="round"/>
                    <v:imagedata o:title=""/>
                    <o:lock v:ext="edit" aspectratio="f"/>
                    <v:textbox>
                      <w:txbxContent>
                        <w:p w14:paraId="665C9EA8">
                          <w:pPr>
                            <w:pStyle w:val="4"/>
                            <w:adjustRightInd w:val="0"/>
                            <w:snapToGrid w:val="0"/>
                            <w:jc w:val="center"/>
                            <w:rPr>
                              <w:rFonts w:hint="default" w:ascii="微软雅黑 Light" w:hAnsi="微软雅黑 Light" w:eastAsia="微软雅黑 Light" w:cs="微软雅黑 Light"/>
                              <w:b/>
                              <w:bCs/>
                              <w:i w:val="0"/>
                              <w:iCs w:val="0"/>
                              <w:color w:val="auto"/>
                              <w:kern w:val="0"/>
                              <w:sz w:val="28"/>
                              <w:szCs w:val="28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Outline w14:w="10160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50000">
                                      <w14:schemeClr w14:val="tx1"/>
                                    </w14:gs>
                                    <w14:gs w14:pos="0">
                                      <w14:schemeClr w14:val="tx1">
                                        <w14:lumMod w14:val="25000"/>
                                        <w14:lumOff w14:val="75000"/>
                                      </w14:schemeClr>
                                    </w14:gs>
                                    <w14:gs w14:pos="100000">
                                      <w14:schemeClr w14:val="tx1">
                                        <w14:lumMod w14:val="85000"/>
                                      </w14:scheme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 w:ascii="微软雅黑 Light" w:hAnsi="微软雅黑 Light" w:eastAsia="微软雅黑 Light" w:cs="微软雅黑 Light"/>
                              <w:b/>
                              <w:bCs/>
                              <w:i w:val="0"/>
                              <w:iCs w:val="0"/>
                              <w:color w:val="auto"/>
                              <w:kern w:val="0"/>
                              <w:sz w:val="28"/>
                              <w:szCs w:val="28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Outline w14:w="10160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50000">
                                      <w14:schemeClr w14:val="tx1"/>
                                    </w14:gs>
                                    <w14:gs w14:pos="0">
                                      <w14:schemeClr w14:val="tx1">
                                        <w14:lumMod w14:val="25000"/>
                                        <w14:lumOff w14:val="75000"/>
                                      </w14:schemeClr>
                                    </w14:gs>
                                    <w14:gs w14:pos="100000">
                                      <w14:schemeClr w14:val="tx1">
                                        <w14:lumMod w14:val="85000"/>
                                      </w14:scheme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  <w14:props3d w14:extrusionH="0" w14:contourW="0" w14:prstMaterial="clear"/>
                            </w:rPr>
                            <w:t>计划申报备案，下达代理</w:t>
                          </w:r>
                        </w:p>
                      </w:txbxContent>
                    </v:textbox>
                  </v:roundrect>
                  <v:roundrect id="矩形: 圆角 12" o:spid="_x0000_s1026" o:spt="2" style="position:absolute;left:3156447;top:1940019;height:576262;width:2055675;v-text-anchor:middle;" fillcolor="#A8B7DF [3528]" filled="t" stroked="t" coordsize="21600,21600" arcsize="0.166666666666667" o:gfxdata="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vMS074A&#10;AADbAAAADwAAAAAAAAABACAAAAAiAAAAZHJzL2Rvd25yZXYueG1sUEsBAhQAFAAAAAgAh07iQDMv&#10;BZ47AAAAOQAAABAAAAAAAAAAAQAgAAAADQEAAGRycy9zaGFwZXhtbC54bWxQSwUGAAAAAAYABgBb&#10;AQAAtwMAAAAA&#10;">
                    <v:fill type="gradient" on="t" color2="#E8E8E8" colors="0f #A8B7DF;0f #8DBBDC;16384f #B8D4EA;32768f #9AABD9;33423f #CFDFE6;51118f #DDEBEB;65536f #879ED7;65536f #E8E8E8" angle="135" focus="100%" focussize="0,0" rotate="t"/>
                    <v:stroke color="#00B0F0" joinstyle="round"/>
                    <v:imagedata o:title=""/>
                    <o:lock v:ext="edit" aspectratio="f"/>
                    <v:textbox>
                      <w:txbxContent>
                        <w:p w14:paraId="1A65855F">
                          <w:pPr>
                            <w:pStyle w:val="4"/>
                            <w:adjustRightInd w:val="0"/>
                            <w:snapToGrid w:val="0"/>
                            <w:jc w:val="center"/>
                            <w:rPr>
                              <w:rFonts w:hint="default" w:ascii="微软雅黑 Light" w:hAnsi="微软雅黑 Light" w:eastAsia="微软雅黑 Light" w:cs="微软雅黑 Light"/>
                              <w:b/>
                              <w:bCs/>
                              <w:i w:val="0"/>
                              <w:iCs w:val="0"/>
                              <w:color w:val="auto"/>
                              <w:kern w:val="0"/>
                              <w:sz w:val="28"/>
                              <w:szCs w:val="28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Outline w14:w="10160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50000">
                                      <w14:schemeClr w14:val="tx1"/>
                                    </w14:gs>
                                    <w14:gs w14:pos="0">
                                      <w14:schemeClr w14:val="tx1">
                                        <w14:lumMod w14:val="25000"/>
                                        <w14:lumOff w14:val="75000"/>
                                      </w14:schemeClr>
                                    </w14:gs>
                                    <w14:gs w14:pos="100000">
                                      <w14:schemeClr w14:val="tx1">
                                        <w14:lumMod w14:val="85000"/>
                                      </w14:scheme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 w:ascii="微软雅黑 Light" w:hAnsi="微软雅黑 Light" w:eastAsia="微软雅黑 Light" w:cs="微软雅黑 Light"/>
                              <w:b/>
                              <w:bCs/>
                              <w:i w:val="0"/>
                              <w:iCs w:val="0"/>
                              <w:color w:val="auto"/>
                              <w:kern w:val="0"/>
                              <w:sz w:val="28"/>
                              <w:szCs w:val="28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Outline w14:w="10160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50000">
                                      <w14:schemeClr w14:val="tx1"/>
                                    </w14:gs>
                                    <w14:gs w14:pos="0">
                                      <w14:schemeClr w14:val="tx1">
                                        <w14:lumMod w14:val="25000"/>
                                        <w14:lumOff w14:val="75000"/>
                                      </w14:schemeClr>
                                    </w14:gs>
                                    <w14:gs w14:pos="100000">
                                      <w14:schemeClr w14:val="tx1">
                                        <w14:lumMod w14:val="85000"/>
                                      </w14:scheme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  <w14:props3d w14:extrusionH="0" w14:contourW="0" w14:prstMaterial="clear"/>
                            </w:rPr>
                            <w:t>代理制作招投标文件</w:t>
                          </w:r>
                        </w:p>
                      </w:txbxContent>
                    </v:textbox>
                  </v:roundrect>
                  <v:shape id="_x0000_s1026" o:spid="_x0000_s1026" o:spt="117" type="#_x0000_t117" style="position:absolute;left:685263;top:2800903;height:660500;width:1865930;v-text-anchor:middle;" fillcolor="#A8B7DF [3528]" filled="t" stroked="t" coordsize="21600,21600" o:gfxdata="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P4lR74A&#10;AADbAAAADwAAAAAAAAABACAAAAAiAAAAZHJzL2Rvd25yZXYueG1sUEsBAhQAFAAAAAgAh07iQDMv&#10;BZ47AAAAOQAAABAAAAAAAAAAAQAgAAAADQEAAGRycy9zaGFwZXhtbC54bWxQSwUGAAAAAAYABgBb&#10;AQAAtwMAAAAA&#10;">
                    <v:fill type="gradient" on="t" color2="#E8E8E8" colors="0f #A8B7DF;0f #8DBBDC;16384f #B8D4EA;32768f #9AABD9;33423f #CFDFE6;51118f #DDEBEB;65536f #879ED7;65536f #E8E8E8" angle="135" focus="100%" focussize="0,0" rotate="t"/>
                    <v:stroke color="#00B0F0" joinstyle="round"/>
                    <v:imagedata o:title=""/>
                    <o:lock v:ext="edit" aspectratio="f"/>
                    <v:textbox>
                      <w:txbxContent>
                        <w:p w14:paraId="4E8CEA6D">
                          <w:pPr>
                            <w:pStyle w:val="4"/>
                            <w:adjustRightInd w:val="0"/>
                            <w:snapToGrid w:val="0"/>
                            <w:jc w:val="center"/>
                            <w:rPr>
                              <w:rFonts w:hint="eastAsia" w:ascii="微软雅黑 Light" w:hAnsi="微软雅黑 Light" w:eastAsia="微软雅黑 Light" w:cs="微软雅黑 Light"/>
                              <w:b/>
                              <w:bCs/>
                              <w:i w:val="0"/>
                              <w:iCs w:val="0"/>
                              <w:color w:val="auto"/>
                              <w:kern w:val="0"/>
                              <w:sz w:val="24"/>
                              <w:szCs w:val="24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Outline w14:w="10160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50000">
                                      <w14:schemeClr w14:val="tx1"/>
                                    </w14:gs>
                                    <w14:gs w14:pos="0">
                                      <w14:schemeClr w14:val="tx1">
                                        <w14:lumMod w14:val="25000"/>
                                        <w14:lumOff w14:val="75000"/>
                                      </w14:schemeClr>
                                    </w14:gs>
                                    <w14:gs w14:pos="100000">
                                      <w14:schemeClr w14:val="tx1">
                                        <w14:lumMod w14:val="85000"/>
                                      </w14:scheme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 w:ascii="微软雅黑 Light" w:hAnsi="微软雅黑 Light" w:eastAsia="微软雅黑 Light" w:cs="微软雅黑 Light"/>
                              <w:b/>
                              <w:bCs/>
                              <w:i w:val="0"/>
                              <w:iCs w:val="0"/>
                              <w:color w:val="auto"/>
                              <w:kern w:val="0"/>
                              <w:sz w:val="24"/>
                              <w:szCs w:val="24"/>
                              <w:lang w:val="en-US" w:eastAsia="zh-CN"/>
                              <w14:glow w14:rad="0">
                                <w14:srgbClr w14:val="000000"/>
                              </w14:glow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reflection w14:blurRad="0" w14:stA="0" w14:stPos="0" w14:endA="0" w14:endPos="0" w14:dist="0" w14:dir="0" w14:fadeDir="0" w14:sx="0" w14:sy="0" w14:kx="0" w14:ky="0" w14:algn="none"/>
                              <w14:textOutline w14:w="10160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50000">
                                      <w14:schemeClr w14:val="tx1"/>
                                    </w14:gs>
                                    <w14:gs w14:pos="0">
                                      <w14:schemeClr w14:val="tx1">
                                        <w14:lumMod w14:val="25000"/>
                                        <w14:lumOff w14:val="75000"/>
                                      </w14:schemeClr>
                                    </w14:gs>
                                    <w14:gs w14:pos="100000">
                                      <w14:schemeClr w14:val="tx1">
                                        <w14:lumMod w14:val="85000"/>
                                      </w14:schemeClr>
                                    </w14:gs>
                                  </w14:gsLst>
                                  <w14:lin w14:ang="5400000" w14:scaled="1"/>
                                </w14:gradFill>
                              </w14:textFill>
                              <w14:props3d w14:extrusionH="0" w14:contourW="0" w14:prstMaterial="clear"/>
                            </w:rPr>
                            <w:t>组织评标开标</w:t>
                          </w:r>
                        </w:p>
                      </w:txbxContent>
                    </v:textbox>
                  </v:shape>
                </v:group>
                <v:roundrect id="矩形: 圆角 20" o:spid="_x0000_s1026" o:spt="2" style="position:absolute;left:3073474;top:6446893;height:539900;width:2050529;v-text-anchor:middle;" fillcolor="#A8B7DF [3528]" filled="t" stroked="t" coordsize="21600,21600" arcsize="0.5" o:gfxdata="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fw2v25AAAA2wAA&#10;AA8AAAAAAAAAAQAgAAAAIgAAAGRycy9kb3ducmV2LnhtbFBLAQIUABQAAAAIAIdO4kAzLwWeOwAA&#10;ADkAAAAQAAAAAAAAAAEAIAAAAAgBAABkcnMvc2hhcGV4bWwueG1sUEsFBgAAAAAGAAYAWwEAALID&#10;AAAAAA==&#10;">
                  <v:fill type="gradient" on="t" color2="#E8E8E8" colors="0f #A8B7DF;0f #8DBBDC;16384f #B8D4EA;32768f #9AABD9;33423f #CFDFE6;51118f #DDEBEB;65536f #879ED7;65536f #E8E8E8" angle="135" focus="100%" focussize="0,0" rotate="t"/>
                  <v:stroke color="#00B0F0" joinstyle="round"/>
                  <v:imagedata o:title=""/>
                  <o:lock v:ext="edit" aspectratio="f"/>
                  <v:textbox>
                    <w:txbxContent>
                      <w:p w14:paraId="6CE49F65">
                        <w:pPr>
                          <w:pStyle w:val="4"/>
                          <w:adjustRightInd w:val="0"/>
                          <w:snapToGrid w:val="0"/>
                          <w:jc w:val="center"/>
                          <w:rPr>
                            <w:rFonts w:hint="default" w:ascii="微软雅黑 Light" w:hAnsi="微软雅黑 Light" w:eastAsia="微软雅黑 Light" w:cs="微软雅黑 Light"/>
                            <w:b w:val="0"/>
                            <w:bCs w:val="0"/>
                            <w:i w:val="0"/>
                            <w:iCs w:val="0"/>
                            <w:color w:val="auto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0160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50000">
                                    <w14:schemeClr w14:val="tx1"/>
                                  </w14:gs>
                                  <w14:gs w14:pos="0">
                                    <w14:schemeClr w14:val="tx1">
                                      <w14:lumMod w14:val="25000"/>
                                      <w14:lumOff w14:val="75000"/>
                                    </w14:schemeClr>
                                  </w14:gs>
                                  <w14:gs w14:pos="100000">
                                    <w14:schemeClr w14:val="tx1">
                                      <w14:lumMod w14:val="85000"/>
                                    </w14:schemeClr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  <w14:props3d w14:extrusionH="0" w14:contourW="0" w14:prstMaterial="clear"/>
                          </w:rPr>
                        </w:pPr>
                        <w:r>
                          <w:rPr>
                            <w:rFonts w:hint="eastAsia" w:ascii="微软雅黑 Light" w:hAnsi="微软雅黑 Light" w:eastAsia="微软雅黑 Light" w:cs="微软雅黑 Light"/>
                            <w:b w:val="0"/>
                            <w:bCs w:val="0"/>
                            <w:i w:val="0"/>
                            <w:iCs w:val="0"/>
                            <w:color w:val="auto"/>
                            <w:kern w:val="0"/>
                            <w:sz w:val="28"/>
                            <w:szCs w:val="28"/>
                            <w:lang w:val="en-US" w:eastAsia="zh-CN"/>
                            <w14:glow w14:rad="0">
                              <w14:srgbClr w14:val="000000"/>
                            </w14:glow>
                            <w14:shadow w14:blurRad="38100" w14:dist="22860" w14:dir="5400000" w14:sx="100000" w14:sy="100000" w14:kx="0" w14:ky="0" w14:algn="tl">
                              <w14:srgbClr w14:val="000000">
                                <w14:alpha w14:val="70000"/>
                              </w14:srgbClr>
                            </w14:shadow>
                            <w14:reflection w14:blurRad="0" w14:stA="0" w14:stPos="0" w14:endA="0" w14:endPos="0" w14:dist="0" w14:dir="0" w14:fadeDir="0" w14:sx="0" w14:sy="0" w14:kx="0" w14:ky="0" w14:algn="none"/>
                            <w14:textOutline w14:w="10160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50000">
                                    <w14:schemeClr w14:val="tx1"/>
                                  </w14:gs>
                                  <w14:gs w14:pos="0">
                                    <w14:schemeClr w14:val="tx1">
                                      <w14:lumMod w14:val="25000"/>
                                      <w14:lumOff w14:val="75000"/>
                                    </w14:schemeClr>
                                  </w14:gs>
                                  <w14:gs w14:pos="100000">
                                    <w14:schemeClr w14:val="tx1">
                                      <w14:lumMod w14:val="85000"/>
                                    </w14:schemeClr>
                                  </w14:gs>
                                </w14:gsLst>
                                <w14:lin w14:ang="5400000" w14:scaled="1"/>
                              </w14:gradFill>
                            </w14:textFill>
                            <w14:props3d w14:extrusionH="0" w14:contourW="0" w14:prstMaterial="clear"/>
                          </w:rPr>
                          <w:t>项目材料归档完结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1C0255D9">
      <w:pPr>
        <w:adjustRightInd w:val="0"/>
        <w:snapToGrid w:val="0"/>
        <w:spacing w:after="93" w:afterLines="30" w:line="192" w:lineRule="auto"/>
        <w:jc w:val="center"/>
        <w:rPr>
          <w:rFonts w:ascii="思源黑体 CN Bold" w:hAnsi="思源黑体 CN Bold" w:eastAsia="思源黑体 CN Bold" w:cs="黑体"/>
          <w:sz w:val="24"/>
          <w:szCs w:val="6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2963545</wp:posOffset>
                </wp:positionH>
                <wp:positionV relativeFrom="paragraph">
                  <wp:posOffset>48895</wp:posOffset>
                </wp:positionV>
                <wp:extent cx="509905" cy="1270"/>
                <wp:effectExtent l="0" t="52705" r="8255" b="67945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95395" y="2056765"/>
                          <a:ext cx="509905" cy="127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33.35pt;margin-top:3.85pt;height:0.1pt;width:40.15pt;z-index:251662336;mso-width-relative:page;mso-height-relative:page;" filled="f" stroked="t" coordsize="21600,21600" o:gfxdata="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h7/LfVAAAA&#10;BwEAAA8AAAAAAAAAAQAgAAAAIgAAAGRycy9kb3ducmV2LnhtbFBLAQIUABQAAAAIAIdO4kDzZPMi&#10;IAIAAAEEAAAOAAAAAAAAAAEAIAAAACQBAABkcnMvZTJvRG9jLnhtbFBLBQYAAAAABgAGAFkBAAC2&#10;BQAAAAA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55BE9717">
      <w:pPr>
        <w:adjustRightInd w:val="0"/>
        <w:snapToGrid w:val="0"/>
        <w:spacing w:after="93" w:afterLines="30" w:line="192" w:lineRule="auto"/>
        <w:jc w:val="center"/>
        <w:rPr>
          <w:rFonts w:ascii="思源黑体 CN Bold" w:hAnsi="思源黑体 CN Bold" w:eastAsia="思源黑体 CN Bold" w:cs="黑体"/>
          <w:sz w:val="24"/>
          <w:szCs w:val="6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4507865</wp:posOffset>
                </wp:positionH>
                <wp:positionV relativeFrom="paragraph">
                  <wp:posOffset>81915</wp:posOffset>
                </wp:positionV>
                <wp:extent cx="7620" cy="336550"/>
                <wp:effectExtent l="48260" t="0" r="66040" b="13970"/>
                <wp:wrapNone/>
                <wp:docPr id="28" name="直接箭头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36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4.95pt;margin-top:6.45pt;height:26.5pt;width:0.6pt;z-index:251663360;mso-width-relative:page;mso-height-relative:page;" filled="f" stroked="t" coordsize="21600,21600" o:gfxdata="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dq+lHXAAAACQEAAA8AAAAAAAAA&#10;AQAgAAAAIgAAAGRycy9kb3ducmV2LnhtbFBLAQIUABQAAAAIAIdO4kCHbQFkEgIAAPUDAAAOAAAA&#10;AAAAAAEAIAAAACYBAABkcnMvZTJvRG9jLnhtbFBLBQYAAAAABgAGAFkBAACqBQAAAAA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0D812E2A">
      <w:pPr>
        <w:adjustRightInd w:val="0"/>
        <w:snapToGrid w:val="0"/>
        <w:spacing w:after="93" w:afterLines="30" w:line="192" w:lineRule="auto"/>
        <w:jc w:val="center"/>
        <w:rPr>
          <w:rFonts w:ascii="思源黑体 CN Bold" w:hAnsi="思源黑体 CN Bold" w:eastAsia="思源黑体 CN Bold" w:cs="黑体"/>
          <w:sz w:val="24"/>
          <w:szCs w:val="64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162560</wp:posOffset>
                </wp:positionV>
                <wp:extent cx="2507615" cy="575945"/>
                <wp:effectExtent l="4445" t="4445" r="17780" b="13970"/>
                <wp:wrapNone/>
                <wp:docPr id="17" name="矩形: 圆角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7615" cy="57594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AE281C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/>
                                <w:bCs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/>
                                <w:bCs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发起项目立项，发布意向公开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5" o:spid="_x0000_s1026" o:spt="2" style="position:absolute;left:0pt;margin-left:36.7pt;margin-top:12.8pt;height:45.35pt;width:197.45pt;z-index:251661312;v-text-anchor:middle;mso-width-relative:page;mso-height-relative:page;" fillcolor="#A8B7DF [3528]" filled="t" stroked="t" coordsize="21600,21600" arcsize="0.166666666666667" o:gfxdata="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4CAE281C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/>
                          <w:bCs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/>
                          <w:bCs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发起项目立项，发布意向公开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CCC373">
      <w:pPr>
        <w:adjustRightInd w:val="0"/>
        <w:snapToGrid w:val="0"/>
        <w:spacing w:after="93" w:afterLines="30" w:line="192" w:lineRule="auto"/>
        <w:jc w:val="center"/>
        <w:rPr>
          <w:rFonts w:ascii="思源黑体 CN Bold" w:hAnsi="思源黑体 CN Bold" w:eastAsia="思源黑体 CN Bold" w:cs="黑体"/>
          <w:sz w:val="24"/>
          <w:szCs w:val="6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2999740</wp:posOffset>
                </wp:positionH>
                <wp:positionV relativeFrom="paragraph">
                  <wp:posOffset>137160</wp:posOffset>
                </wp:positionV>
                <wp:extent cx="332740" cy="635"/>
                <wp:effectExtent l="0" t="53340" r="2540" b="67945"/>
                <wp:wrapNone/>
                <wp:docPr id="29" name="直接箭头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2740" cy="63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36.2pt;margin-top:10.8pt;height:0.05pt;width:26.2pt;z-index:251664384;mso-width-relative:page;mso-height-relative:page;" filled="f" stroked="t" coordsize="21600,21600" o:gfxdata="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+li0g2AAAAAkBAAAP&#10;AAAAAAAAAAEAIAAAACIAAABkcnMvZG93bnJldi54bWxQSwECFAAUAAAACACHTuJAy1Hf+BgCAAD+&#10;AwAADgAAAAAAAAABACAAAAAnAQAAZHJzL2Uyb0RvYy54bWxQSwUGAAAAAAYABgBZAQAAsQUAAAAA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0056B287">
      <w:pPr>
        <w:adjustRightInd w:val="0"/>
        <w:snapToGrid w:val="0"/>
        <w:spacing w:after="93" w:afterLines="30" w:line="192" w:lineRule="auto"/>
        <w:jc w:val="center"/>
        <w:rPr>
          <w:rFonts w:hint="eastAsia" w:ascii="思源黑体 CN Bold" w:hAnsi="思源黑体 CN Bold" w:eastAsia="思源黑体 CN Bold" w:cs="黑体"/>
          <w:sz w:val="24"/>
          <w:szCs w:val="6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1684655</wp:posOffset>
                </wp:positionH>
                <wp:positionV relativeFrom="paragraph">
                  <wp:posOffset>224155</wp:posOffset>
                </wp:positionV>
                <wp:extent cx="3810" cy="297815"/>
                <wp:effectExtent l="52705" t="0" r="65405" b="6985"/>
                <wp:wrapNone/>
                <wp:docPr id="30" name="直接箭头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2978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132.65pt;margin-top:17.65pt;height:23.45pt;width:0.3pt;z-index:251665408;mso-width-relative:page;mso-height-relative:page;" filled="f" stroked="t" coordsize="21600,21600" o:gfxdata="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rjsBq2AAAAAkBAAAP&#10;AAAAAAAAAAEAIAAAACIAAABkcnMvZG93bnJldi54bWxQSwECFAAUAAAACACHTuJAWn59vRgCAAD/&#10;AwAADgAAAAAAAAABACAAAAAnAQAAZHJzL2Uyb0RvYy54bWxQSwUGAAAAAAYABgBZAQAAsQUAAAAA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12245C2B">
      <w:pPr>
        <w:adjustRightInd w:val="0"/>
        <w:snapToGrid w:val="0"/>
        <w:spacing w:before="156" w:beforeLines="50" w:line="180" w:lineRule="auto"/>
        <w:rPr>
          <w:rFonts w:ascii="思源黑体 CN Regular" w:hAnsi="思源黑体 CN Regular" w:eastAsia="思源黑体 CN Regular" w:cs="黑体"/>
          <w:sz w:val="10"/>
          <w:szCs w:val="26"/>
        </w:rPr>
        <w:sectPr>
          <w:headerReference r:id="rId3" w:type="default"/>
          <w:footerReference r:id="rId4" w:type="default"/>
          <w:pgSz w:w="11906" w:h="16838"/>
          <w:pgMar w:top="1247" w:right="1361" w:bottom="1247" w:left="1361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770255</wp:posOffset>
                </wp:positionH>
                <wp:positionV relativeFrom="paragraph">
                  <wp:posOffset>848995</wp:posOffset>
                </wp:positionV>
                <wp:extent cx="0" cy="858520"/>
                <wp:effectExtent l="50800" t="0" r="55880" b="10160"/>
                <wp:wrapNone/>
                <wp:docPr id="63" name="直接箭头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618615" y="4972050"/>
                          <a:ext cx="0" cy="8585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60.65pt;margin-top:66.85pt;height:67.6pt;width:0pt;z-index:251686912;mso-width-relative:page;mso-height-relative:page;" filled="f" stroked="t" coordsize="21600,21600" o:gfxdata="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kxjoPaAAAACwEA&#10;AA8AAAAAAAAAAQAgAAAAIgAAAGRycy9kb3ducmV2LnhtbFBLAQIUABQAAAAIAIdO4kCO8mhhGAIA&#10;APYDAAAOAAAAAAAAAAEAIAAAACkBAABkcnMvZTJvRG9jLnhtbFBLBQYAAAAABgAGAFkBAACzBQAA&#10;AAA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1907540</wp:posOffset>
                </wp:positionV>
                <wp:extent cx="1074420" cy="641350"/>
                <wp:effectExtent l="9525" t="0" r="19685" b="7620"/>
                <wp:wrapNone/>
                <wp:docPr id="62" name="肘形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1385570" y="6030595"/>
                          <a:ext cx="1074420" cy="641350"/>
                        </a:xfrm>
                        <a:prstGeom prst="bentConnector3">
                          <a:avLst>
                            <a:gd name="adj1" fmla="val 4994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43.6pt;margin-top:150.2pt;height:50.5pt;width:84.6pt;rotation:5898240f;z-index:251685888;mso-width-relative:page;mso-height-relative:page;" filled="f" stroked="t" coordsize="21600,21600" o:gfxdata="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H/Dfe2gAAAAoBAAAPAAAAAAAAAAEAIAAAACIAAABkcnMvZG93bnJldi54bWxQSwECFAAU&#10;AAAACACHTuJA8VuSoygCAAAVBAAADgAAAAAAAAABACAAAAApAQAAZHJzL2Uyb0RvYy54bWxQSwUG&#10;AAAAAAYABgBZAQAAwwUAAAAA&#10;" adj="10787">
                <v:fill on="f" focussize="0,0"/>
                <v:stroke weight="1.5pt" color="#000000 [3213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2193925</wp:posOffset>
                </wp:positionH>
                <wp:positionV relativeFrom="paragraph">
                  <wp:posOffset>1919605</wp:posOffset>
                </wp:positionV>
                <wp:extent cx="1010920" cy="665480"/>
                <wp:effectExtent l="50800" t="0" r="60960" b="10160"/>
                <wp:wrapNone/>
                <wp:docPr id="64" name="肘形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V="1">
                          <a:off x="3058160" y="6075045"/>
                          <a:ext cx="1010920" cy="665480"/>
                        </a:xfrm>
                        <a:prstGeom prst="bentConnector3">
                          <a:avLst>
                            <a:gd name="adj1" fmla="val 49937"/>
                          </a:avLst>
                        </a:prstGeom>
                        <a:ln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72.75pt;margin-top:151.15pt;height:52.4pt;width:79.6pt;rotation:5898240f;z-index:251687936;mso-width-relative:page;mso-height-relative:page;" filled="f" stroked="t" coordsize="21600,21600" o:gfxdata="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E1Gc9gAAAALAQAADwAAAAAAAAABACAAAAAiAAAAZHJz&#10;L2Rvd25yZXYueG1sUEsBAhQAFAAAAAgAh07iQMwJN2s9AgAARwQAAA4AAAAAAAAAAQAgAAAAJwEA&#10;AGRycy9lMm9Eb2MueG1sUEsFBgAAAAAGAAYAWQEAANYFAAAAAA==&#10;" adj="10786">
                <v:fill on="f" focussize="0,0"/>
                <v:stroke weight="1pt" color="#000000 [3213]" miterlimit="8" joinstyle="miter" startarrow="open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5313680</wp:posOffset>
                </wp:positionH>
                <wp:positionV relativeFrom="paragraph">
                  <wp:posOffset>3040380</wp:posOffset>
                </wp:positionV>
                <wp:extent cx="20955" cy="1946910"/>
                <wp:effectExtent l="0" t="6350" r="253365" b="58420"/>
                <wp:wrapNone/>
                <wp:docPr id="57" name="肘形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" idx="3"/>
                        <a:endCxn id="20" idx="3"/>
                      </wps:cNvCnPr>
                      <wps:spPr>
                        <a:xfrm>
                          <a:off x="6177915" y="7195820"/>
                          <a:ext cx="20955" cy="1946910"/>
                        </a:xfrm>
                        <a:prstGeom prst="bentConnector3">
                          <a:avLst>
                            <a:gd name="adj1" fmla="val 1236364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418.4pt;margin-top:239.4pt;height:153.3pt;width:1.65pt;z-index:251684864;mso-width-relative:page;mso-height-relative:page;" filled="f" stroked="t" coordsize="21600,21600" o:gfxdata="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NNqDztwAAAALAQAADwAAAAAAAAAB&#10;ACAAAAAiAAAAZHJzL2Rvd25yZXYueG1sUEsBAhQAFAAAAAgAh07iQLTTcINFAgAAVwQAAA4AAAAA&#10;AAAAAQAgAAAAKwEAAGRycy9lMm9Eb2MueG1sUEsFBgAAAAAGAAYAWQEAAOIFAAAAAA==&#10;" adj="267055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4283710</wp:posOffset>
                </wp:positionH>
                <wp:positionV relativeFrom="paragraph">
                  <wp:posOffset>4362450</wp:posOffset>
                </wp:positionV>
                <wp:extent cx="3810" cy="297815"/>
                <wp:effectExtent l="52705" t="0" r="65405" b="6985"/>
                <wp:wrapNone/>
                <wp:docPr id="45" name="直接箭头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" cy="2978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7.3pt;margin-top:343.5pt;height:23.45pt;width:0.3pt;z-index:251683840;mso-width-relative:page;mso-height-relative:page;" filled="f" stroked="t" coordsize="21600,21600" o:gfxdata="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EoGy9sAAAAL&#10;AQAADwAAAAAAAAABACAAAAAiAAAAZHJzL2Rvd25yZXYueG1sUEsBAhQAFAAAAAgAh07iQEh1OH4Z&#10;AgAA/wMAAA4AAAAAAAAAAQAgAAAAKgEAAGRycy9lMm9Eb2MueG1sUEsFBgAAAAAGAAYAWQEAALUF&#10;AAAAAA=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2695575</wp:posOffset>
                </wp:positionH>
                <wp:positionV relativeFrom="paragraph">
                  <wp:posOffset>1525270</wp:posOffset>
                </wp:positionV>
                <wp:extent cx="1944370" cy="1228090"/>
                <wp:effectExtent l="3175" t="5080" r="3175" b="1270"/>
                <wp:wrapNone/>
                <wp:docPr id="44" name="直接箭头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9" idx="0"/>
                      </wps:cNvCnPr>
                      <wps:spPr>
                        <a:xfrm>
                          <a:off x="3559810" y="5680710"/>
                          <a:ext cx="1944370" cy="12280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2.25pt;margin-top:120.1pt;height:96.7pt;width:153.1pt;z-index:251682816;mso-width-relative:page;mso-height-relative:page;" filled="f" stroked="t" coordsize="21600,21600" o:gfxdata="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3TgXu2AAAAAsBAAAPAAAAAAAAAAEAIAAAACIAAABkcnMvZG93bnJldi54bWxQSwECFAAUAAAA&#10;CACHTuJA3hXDvCcCAAAaBAAADgAAAAAAAAABACAAAAAnAQAAZHJzL2Uyb0RvYy54bWxQSwUGAAAA&#10;AAYABgBZAQAAwAUAAAAA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1277620</wp:posOffset>
                </wp:positionH>
                <wp:positionV relativeFrom="paragraph">
                  <wp:posOffset>1998980</wp:posOffset>
                </wp:positionV>
                <wp:extent cx="979805" cy="477520"/>
                <wp:effectExtent l="6350" t="0" r="64770" b="10795"/>
                <wp:wrapNone/>
                <wp:docPr id="41" name="肘形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2226310" y="6389370"/>
                          <a:ext cx="979805" cy="47752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y;margin-left:100.6pt;margin-top:157.4pt;height:37.6pt;width:77.15pt;rotation:-5898240f;z-index:251681792;mso-width-relative:page;mso-height-relative:page;" filled="f" stroked="t" coordsize="21600,21600" o:gfxdata="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NRCDNXaAAAACwEAAA8AAAAAAAAAAQAgAAAAIgAAAGRycy9kb3du&#10;cmV2LnhtbFBLAQIUABQAAAAIAIdO4kAbQZYUNgIAACwEAAAOAAAAAAAAAAEAIAAAACkBAABkcnMv&#10;ZTJvRG9jLnhtbFBLBQYAAAAABgAGAFkBAADRBQAAAAA=&#10;" adj="10800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309245</wp:posOffset>
                </wp:positionH>
                <wp:positionV relativeFrom="paragraph">
                  <wp:posOffset>1419860</wp:posOffset>
                </wp:positionV>
                <wp:extent cx="643255" cy="1325245"/>
                <wp:effectExtent l="50800" t="6350" r="6985" b="9525"/>
                <wp:wrapNone/>
                <wp:docPr id="40" name="肘形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8" idx="1"/>
                        <a:endCxn id="7" idx="0"/>
                      </wps:cNvCnPr>
                      <wps:spPr>
                        <a:xfrm rot="10800000" flipV="1">
                          <a:off x="1172845" y="5574665"/>
                          <a:ext cx="643255" cy="1325245"/>
                        </a:xfrm>
                        <a:prstGeom prst="bentConnector2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24.35pt;margin-top:111.8pt;height:104.35pt;width:50.65pt;rotation:11796480f;z-index:251680768;mso-width-relative:page;mso-height-relative:page;" filled="f" stroked="t" coordsize="21600,21600" o:gfxdata="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q1wcKtgAAAAKAQAADwAAAAAAAAABACAAAAAiAAAAZHJzL2Rvd25y&#10;ZXYueG1sUEsBAhQAFAAAAAgAh07iQPrWIEg3AgAAQgQAAA4AAAAAAAAAAQAgAAAAJwEAAGRycy9l&#10;Mm9Eb2MueG1sUEsFBgAAAAAGAAYAWQEAANAFAAAAAA==&#10;">
                <v:fill on="f" focussize="0,0"/>
                <v:stroke weight="1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2979420</wp:posOffset>
                </wp:positionH>
                <wp:positionV relativeFrom="paragraph">
                  <wp:posOffset>4026535</wp:posOffset>
                </wp:positionV>
                <wp:extent cx="385445" cy="8890"/>
                <wp:effectExtent l="0" t="52070" r="10795" b="60960"/>
                <wp:wrapNone/>
                <wp:docPr id="37" name="直接箭头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35" idx="1"/>
                      </wps:cNvCnPr>
                      <wps:spPr>
                        <a:xfrm flipV="1">
                          <a:off x="0" y="0"/>
                          <a:ext cx="385445" cy="88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4.6pt;margin-top:317.05pt;height:0.7pt;width:30.35pt;z-index:251678720;mso-width-relative:page;mso-height-relative:page;" filled="f" stroked="t" coordsize="21600,21600" o:gfxdata="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BUp1odoAAAALAQAADwAAAAAAAAABACAAAAAiAAAAZHJzL2Rvd25yZXYueG1sUEsBAhQA&#10;FAAAAAgAh07iQG/fUswpAgAAJwQAAA4AAAAAAAAAAQAgAAAAKQEAAGRycy9lMm9Eb2MueG1sUEsF&#10;BgAAAAAGAAYAWQEAAMQFAAAAAA=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1078230</wp:posOffset>
                </wp:positionH>
                <wp:positionV relativeFrom="paragraph">
                  <wp:posOffset>4051300</wp:posOffset>
                </wp:positionV>
                <wp:extent cx="357505" cy="3810"/>
                <wp:effectExtent l="0" t="51435" r="8255" b="66675"/>
                <wp:wrapNone/>
                <wp:docPr id="38" name="直接箭头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505" cy="38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4.9pt;margin-top:319pt;height:0.3pt;width:28.15pt;z-index:251679744;mso-width-relative:page;mso-height-relative:page;" filled="f" stroked="t" coordsize="21600,21600" o:gfxdata="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064LjtYAAAALAQAADwAAAAAAAAAB&#10;ACAAAAAiAAAAZHJzL2Rvd25yZXYueG1sUEsBAhQAFAAAAAgAh07iQAe2DNgSAgAA9QMAAA4AAAAA&#10;AAAAAQAgAAAAJQEAAGRycy9lMm9Eb2MueG1sUEsFBgAAAAAGAAYAWQEAAKkFAAAAAA=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305435</wp:posOffset>
                </wp:positionH>
                <wp:positionV relativeFrom="paragraph">
                  <wp:posOffset>3318510</wp:posOffset>
                </wp:positionV>
                <wp:extent cx="3810" cy="367665"/>
                <wp:effectExtent l="52705" t="0" r="65405" b="13335"/>
                <wp:wrapNone/>
                <wp:docPr id="36" name="直接箭头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2"/>
                      </wps:cNvCnPr>
                      <wps:spPr>
                        <a:xfrm flipH="1">
                          <a:off x="0" y="0"/>
                          <a:ext cx="3810" cy="3676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4.05pt;margin-top:261.3pt;height:28.95pt;width:0.3pt;z-index:251677696;mso-width-relative:page;mso-height-relative:page;" filled="f" stroked="t" coordsize="21600,21600" o:gfxdata="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kWuta2QAAAAkBAAAPAAAAAAAAAAEAIAAAACIAAABkcnMvZG93bnJldi54bWxQSwECFAAU&#10;AAAACACHTuJAgBePbSkCAAAlBAAADgAAAAAAAAABACAAAAAoAQAAZHJzL2Uyb0RvYy54bWxQSwUG&#10;AAAAAAYABgBZAQAAwwUAAAAA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3364865</wp:posOffset>
                </wp:positionH>
                <wp:positionV relativeFrom="paragraph">
                  <wp:posOffset>3739515</wp:posOffset>
                </wp:positionV>
                <wp:extent cx="1828800" cy="573405"/>
                <wp:effectExtent l="4445" t="5080" r="10795" b="15875"/>
                <wp:wrapNone/>
                <wp:docPr id="35" name="矩形: 圆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7340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8555D7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签订合同，履行条款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8" o:spid="_x0000_s1026" o:spt="2" style="position:absolute;left:0pt;margin-left:264.95pt;margin-top:294.45pt;height:45.15pt;width:144pt;z-index:251676672;v-text-anchor:middle;mso-width-relative:page;mso-height-relative:page;" fillcolor="#A8B7DF [3528]" filled="t" stroked="t" coordsize="21600,21600" arcsize="0.166666666666667" o:gfxdata="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MMIwAjZAAAACwEAAA8AAAAAAAAAAQAgAAAAIgAAAGRycy9kb3ducmV2LnhtbFBLAQIUABQAAAAI&#10;AIdO4kAAykroCQMAABYHAAAOAAAAAAAAAAEAIAAAACgBAABkcnMvZTJvRG9jLnhtbFBLBQYAAAAA&#10;BgAGAFkBAACjBgAAAAA=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338555D7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签订合同，履行条款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1456055</wp:posOffset>
                </wp:positionH>
                <wp:positionV relativeFrom="paragraph">
                  <wp:posOffset>3755390</wp:posOffset>
                </wp:positionV>
                <wp:extent cx="1508125" cy="573405"/>
                <wp:effectExtent l="4445" t="4445" r="11430" b="16510"/>
                <wp:wrapNone/>
                <wp:docPr id="27" name="矩形: 圆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125" cy="57340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8BE428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发送中标通知书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8" o:spid="_x0000_s1026" o:spt="2" style="position:absolute;left:0pt;margin-left:114.65pt;margin-top:295.7pt;height:45.15pt;width:118.75pt;z-index:251674624;v-text-anchor:middle;mso-width-relative:page;mso-height-relative:page;" fillcolor="#A8B7DF [3528]" filled="t" stroked="t" coordsize="21600,21600" arcsize="0.166666666666667" o:gfxdata="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7HKGl9sAAAALAQAADwAAAAAAAAABACAAAAAiAAAAZHJzL2Rvd25yZXYueG1sUEsBAhQAFAAAAAgA&#10;h07iQOdkdJ0GAwAAFgcAAA4AAAAAAAAAAQAgAAAAKgEAAGRycy9lMm9Eb2MueG1sUEsFBgAAAAAG&#10;AAYAWQEAAKIGAAAAAA==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2C8BE428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发送中标通知书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-453390</wp:posOffset>
                </wp:positionH>
                <wp:positionV relativeFrom="paragraph">
                  <wp:posOffset>3763645</wp:posOffset>
                </wp:positionV>
                <wp:extent cx="1508125" cy="573405"/>
                <wp:effectExtent l="4445" t="4445" r="11430" b="16510"/>
                <wp:wrapNone/>
                <wp:docPr id="34" name="矩形: 圆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125" cy="573405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AD8D0F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发布中标公告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8" o:spid="_x0000_s1026" o:spt="2" style="position:absolute;left:0pt;margin-left:-35.7pt;margin-top:296.35pt;height:45.15pt;width:118.75pt;z-index:251675648;v-text-anchor:middle;mso-width-relative:page;mso-height-relative:page;" fillcolor="#A8B7DF [3528]" filled="t" stroked="t" coordsize="21600,21600" arcsize="0.166666666666667" o:gfxdata="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Bq&#10;Uv6I2gAAAAsBAAAPAAAAAAAAAAEAIAAAACIAAABkcnMvZG93bnJldi54bWxQSwECFAAUAAAACACH&#10;TuJAwhagHAYDAAAWBwAADgAAAAAAAAABACAAAAApAQAAZHJzL2Uyb0RvYy54bWxQSwUGAAAAAAYA&#10;BgBZAQAAoQYAAAAA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1DAD8D0F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发布中标公告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3966210</wp:posOffset>
                </wp:positionH>
                <wp:positionV relativeFrom="paragraph">
                  <wp:posOffset>2753360</wp:posOffset>
                </wp:positionV>
                <wp:extent cx="1347470" cy="573405"/>
                <wp:effectExtent l="4445" t="4445" r="19685" b="16510"/>
                <wp:wrapNone/>
                <wp:docPr id="9" name="矩形: 圆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7470" cy="57339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D64217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终止采购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8" o:spid="_x0000_s1026" o:spt="2" style="position:absolute;left:0pt;margin-left:312.3pt;margin-top:216.8pt;height:45.15pt;width:106.1pt;z-index:251671552;v-text-anchor:middle;mso-width-relative:page;mso-height-relative:page;" fillcolor="#A8B7DF [3528]" filled="t" stroked="t" coordsize="21600,21600" arcsize="0.166666666666667" o:gfxdata="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7AD64217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终止采购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2698750</wp:posOffset>
                </wp:positionH>
                <wp:positionV relativeFrom="paragraph">
                  <wp:posOffset>2744470</wp:posOffset>
                </wp:positionV>
                <wp:extent cx="1090295" cy="573405"/>
                <wp:effectExtent l="4445" t="4445" r="17780" b="16510"/>
                <wp:wrapNone/>
                <wp:docPr id="10" name="矩形: 圆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0295" cy="57339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43669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流标重招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8" o:spid="_x0000_s1026" o:spt="2" style="position:absolute;left:0pt;margin-left:212.5pt;margin-top:216.1pt;height:45.15pt;width:85.85pt;z-index:251672576;v-text-anchor:middle;mso-width-relative:page;mso-height-relative:page;" fillcolor="#A8B7DF [3528]" filled="t" stroked="t" coordsize="21600,21600" arcsize="0.166666666666667" o:gfxdata="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1EqwetsAAAALAQAADwAAAAAAAAABACAAAAAiAAAAZHJzL2Rvd25yZXYueG1sUEsBAhQAFAAAAAgA&#10;h07iQH/PuysGAwAAFgcAAA4AAAAAAAAAAQAgAAAAKgEAAGRycy9lMm9Eb2MueG1sUEsFBgAAAAAG&#10;AAYAWQEAAKIGAAAAAA==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0C643669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流标重招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1167765</wp:posOffset>
                </wp:positionH>
                <wp:positionV relativeFrom="paragraph">
                  <wp:posOffset>2745740</wp:posOffset>
                </wp:positionV>
                <wp:extent cx="1361440" cy="573405"/>
                <wp:effectExtent l="4445" t="4445" r="5715" b="16510"/>
                <wp:wrapNone/>
                <wp:docPr id="11" name="矩形: 圆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1440" cy="57339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803C24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变更采购方式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8" o:spid="_x0000_s1026" o:spt="2" style="position:absolute;left:0pt;margin-left:91.95pt;margin-top:216.2pt;height:45.15pt;width:107.2pt;z-index:251673600;v-text-anchor:middle;mso-width-relative:page;mso-height-relative:page;" fillcolor="#A8B7DF [3528]" filled="t" stroked="t" coordsize="21600,21600" arcsize="0.166666666666667" o:gfxdata="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F/3&#10;yqzbAAAACwEAAA8AAAAAAAAAAQAgAAAAIgAAAGRycy9kb3ducmV2LnhtbFBLAQIUABQAAAAIAIdO&#10;4kA7ondwBAMAABYHAAAOAAAAAAAAAAEAIAAAACoBAABkcnMvZTJvRG9jLnhtbFBLBQYAAAAABgAG&#10;AFkBAACgBgAAAAA=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40803C24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变更采购方式</w:t>
                      </w: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-445135</wp:posOffset>
                </wp:positionH>
                <wp:positionV relativeFrom="paragraph">
                  <wp:posOffset>2745105</wp:posOffset>
                </wp:positionV>
                <wp:extent cx="1508125" cy="573405"/>
                <wp:effectExtent l="4445" t="4445" r="11430" b="16510"/>
                <wp:wrapNone/>
                <wp:docPr id="7" name="矩形: 圆角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8125" cy="573390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F72060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确定招标结果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8" o:spid="_x0000_s1026" o:spt="2" style="position:absolute;left:0pt;margin-left:-35.05pt;margin-top:216.15pt;height:45.15pt;width:118.75pt;z-index:251670528;v-text-anchor:middle;mso-width-relative:page;mso-height-relative:page;" fillcolor="#A8B7DF [3528]" filled="t" stroked="t" coordsize="21600,21600" arcsize="0.166666666666667" o:gfxdata="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16F72060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 w:val="0"/>
                          <w:bCs w:val="0"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确定招标结果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1398905</wp:posOffset>
                </wp:positionV>
                <wp:extent cx="332105" cy="5715"/>
                <wp:effectExtent l="0" t="52070" r="3175" b="64135"/>
                <wp:wrapNone/>
                <wp:docPr id="67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2105" cy="57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22.35pt;margin-top:110.15pt;height:0.45pt;width:26.15pt;z-index:251669504;mso-width-relative:page;mso-height-relative:page;" filled="f" stroked="t" coordsize="21600,21600" o:gfxdata="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YTij0tkA&#10;AAALAQAADwAAAAAAAAABACAAAAAiAAAAZHJzL2Rvd25yZXYueG1sUEsBAhQAFAAAAAgAh07iQKlJ&#10;1CIeAgAACQQAAA4AAAAAAAAAAQAgAAAAKAEAAGRycy9lMm9Eb2MueG1sUEsFBgAAAAAGAAYAWQEA&#10;ALgFAAAAAA=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3182620</wp:posOffset>
                </wp:positionH>
                <wp:positionV relativeFrom="paragraph">
                  <wp:posOffset>1123315</wp:posOffset>
                </wp:positionV>
                <wp:extent cx="2510790" cy="573405"/>
                <wp:effectExtent l="4445" t="4445" r="14605" b="16510"/>
                <wp:wrapNone/>
                <wp:docPr id="33" name="矩形: 圆角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790" cy="573404"/>
                        </a:xfrm>
                        <a:prstGeom prst="round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110000"/>
                                <a:satMod val="105000"/>
                                <a:tint val="67000"/>
                              </a:schemeClr>
                            </a:gs>
                            <a:gs pos="50000">
                              <a:schemeClr val="accent5">
                                <a:lumMod val="105000"/>
                                <a:satMod val="103000"/>
                                <a:tint val="73000"/>
                              </a:schemeClr>
                            </a:gs>
                            <a:gs pos="100000">
                              <a:schemeClr val="accent5">
                                <a:lumMod val="105000"/>
                                <a:satMod val="109000"/>
                                <a:tint val="81000"/>
                              </a:schemeClr>
                            </a:gs>
                            <a:gs pos="78000">
                              <a:srgbClr val="DDEBEB"/>
                            </a:gs>
                            <a:gs pos="51000">
                              <a:srgbClr val="CFDFE6"/>
                            </a:gs>
                            <a:gs pos="25000">
                              <a:srgbClr val="B8D4EA"/>
                            </a:gs>
                            <a:gs pos="0">
                              <a:srgbClr val="8DBBDC"/>
                            </a:gs>
                            <a:gs pos="100000">
                              <a:srgbClr val="E8E8E8"/>
                            </a:gs>
                          </a:gsLst>
                          <a:lin ang="18900000" scaled="1"/>
                        </a:gra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0">
                          <a:srgbClr val="FFFFFF"/>
                        </a:lnRef>
                        <a:fillRef idx="2">
                          <a:schemeClr val="accent5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73FFBF">
                            <w:pPr>
                              <w:pStyle w:val="4"/>
                              <w:adjustRightInd w:val="0"/>
                              <w:snapToGrid w:val="0"/>
                              <w:jc w:val="center"/>
                              <w:rPr>
                                <w:rFonts w:hint="default" w:ascii="微软雅黑 Light" w:hAnsi="微软雅黑 Light" w:eastAsia="微软雅黑 Light" w:cs="微软雅黑 Light"/>
                                <w:b/>
                                <w:bCs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 Light" w:hAnsi="微软雅黑 Light" w:eastAsia="微软雅黑 Light" w:cs="微软雅黑 Light"/>
                                <w:b/>
                                <w:bCs/>
                                <w:i w:val="0"/>
                                <w:iCs w:val="0"/>
                                <w:color w:val="auto"/>
                                <w:kern w:val="0"/>
                                <w:sz w:val="28"/>
                                <w:szCs w:val="2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Outline w14:w="10160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50000">
                                        <w14:schemeClr w14:val="tx1"/>
                                      </w14:gs>
                                      <w14:gs w14:pos="0">
                                        <w14:schemeClr w14:val="tx1">
                                          <w14:lumMod w14:val="25000"/>
                                          <w14:lumOff w14:val="7500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8500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供应商报名，下载招投标文件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: 圆角 12" o:spid="_x0000_s1026" o:spt="2" style="position:absolute;left:0pt;margin-left:250.6pt;margin-top:88.45pt;height:45.15pt;width:197.7pt;z-index:251668480;v-text-anchor:middle;mso-width-relative:page;mso-height-relative:page;" fillcolor="#A8B7DF [3528]" filled="t" stroked="t" coordsize="21600,21600" arcsize="0.166666666666667" o:gfxdata="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">
                <v:fill type="gradient" on="t" color2="#E8E8E8" colors="0f #A8B7DF;0f #8DBBDC;16384f #B8D4EA;32768f #9AABD9;33423f #CFDFE6;51118f #DDEBEB;65536f #879ED7;65536f #E8E8E8" angle="135" focus="100%" focussize="0,0" rotate="t"/>
                <v:stroke color="#00B0F0" joinstyle="round"/>
                <v:imagedata o:title=""/>
                <o:lock v:ext="edit" aspectratio="f"/>
                <v:textbox>
                  <w:txbxContent>
                    <w:p w14:paraId="5673FFBF">
                      <w:pPr>
                        <w:pStyle w:val="4"/>
                        <w:adjustRightInd w:val="0"/>
                        <w:snapToGrid w:val="0"/>
                        <w:jc w:val="center"/>
                        <w:rPr>
                          <w:rFonts w:hint="default" w:ascii="微软雅黑 Light" w:hAnsi="微软雅黑 Light" w:eastAsia="微软雅黑 Light" w:cs="微软雅黑 Light"/>
                          <w:b/>
                          <w:bCs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 Light" w:hAnsi="微软雅黑 Light" w:eastAsia="微软雅黑 Light" w:cs="微软雅黑 Light"/>
                          <w:b/>
                          <w:bCs/>
                          <w:i w:val="0"/>
                          <w:iCs w:val="0"/>
                          <w:color w:val="auto"/>
                          <w:kern w:val="0"/>
                          <w:sz w:val="28"/>
                          <w:szCs w:val="2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Outline w14:w="10160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50000">
                                  <w14:schemeClr w14:val="tx1"/>
                                </w14:gs>
                                <w14:gs w14:pos="0">
                                  <w14:schemeClr w14:val="tx1">
                                    <w14:lumMod w14:val="25000"/>
                                    <w14:lumOff w14:val="75000"/>
                                  </w14:schemeClr>
                                </w14:gs>
                                <w14:gs w14:pos="100000">
                                  <w14:schemeClr w14:val="tx1">
                                    <w14:lumMod w14:val="85000"/>
                                  </w14:schemeClr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0" w14:contourW="0" w14:prstMaterial="clear"/>
                        </w:rPr>
                        <w:t>供应商报名，下载招投标文件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4475480</wp:posOffset>
                </wp:positionH>
                <wp:positionV relativeFrom="paragraph">
                  <wp:posOffset>802640</wp:posOffset>
                </wp:positionV>
                <wp:extent cx="7620" cy="336550"/>
                <wp:effectExtent l="48260" t="0" r="66040" b="13970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36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52.4pt;margin-top:63.2pt;height:26.5pt;width:0.6pt;z-index:251667456;mso-width-relative:page;mso-height-relative:page;" filled="f" stroked="t" coordsize="21600,21600" o:gfxdata="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CR+8qDYAAAACwEAAA8AAAAAAAAA&#10;AQAgAAAAIgAAAGRycy9kb3ducmV2LnhtbFBLAQIUABQAAAAIAIdO4kA2W4n7EQIAAPUDAAAOAAAA&#10;AAAAAAEAIAAAACcBAABkcnMvZTJvRG9jLnhtbFBLBQYAAAAABgAGAFkBAACqBQAAAAA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2754630</wp:posOffset>
                </wp:positionH>
                <wp:positionV relativeFrom="paragraph">
                  <wp:posOffset>521970</wp:posOffset>
                </wp:positionV>
                <wp:extent cx="614680" cy="7620"/>
                <wp:effectExtent l="0" t="52705" r="10160" b="61595"/>
                <wp:wrapNone/>
                <wp:docPr id="31" name="直接箭头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680" cy="7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16.9pt;margin-top:41.1pt;height:0.6pt;width:48.4pt;z-index:251666432;mso-width-relative:page;mso-height-relative:page;" filled="f" stroked="t" coordsize="21600,21600" o:gfxdata="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czpI9kAAAAJAQAA&#10;DwAAAAAAAAABACAAAAAiAAAAZHJzL2Rvd25yZXYueG1sUEsBAhQAFAAAAAgAh07iQF5a6o0YAgAA&#10;/wMAAA4AAAAAAAAAAQAgAAAAKAEAAGRycy9lMm9Eb2MueG1sUEsFBgAAAAAGAAYAWQEAALIFAAAA&#10;AA==&#10;">
                <v:fill on="f" focussize="0,0"/>
                <v:stroke weight="1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 w14:paraId="25AF93B8">
      <w:pPr>
        <w:jc w:val="left"/>
        <w:rPr>
          <w:rFonts w:hint="eastAsia"/>
          <w:b/>
          <w:bCs/>
          <w:sz w:val="48"/>
          <w:szCs w:val="48"/>
          <w:lang w:val="en-US" w:eastAsia="zh-CN"/>
        </w:rPr>
      </w:pPr>
    </w:p>
    <w:p w14:paraId="6A6EA386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阶段说明</w:t>
      </w:r>
    </w:p>
    <w:p w14:paraId="1B9350E1">
      <w:pPr>
        <w:numPr>
          <w:ilvl w:val="0"/>
          <w:numId w:val="1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了解项目需求环节：根据中医药大学招标采购实施细则，经过单位负责人审批，主管部门审批，招采中心审批，大于30万需交校领导审批。</w:t>
      </w:r>
    </w:p>
    <w:p w14:paraId="39252A52">
      <w:pPr>
        <w:numPr>
          <w:ilvl w:val="0"/>
          <w:numId w:val="1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发布平台：福建政府采购网及门户网站。</w:t>
      </w:r>
    </w:p>
    <w:p w14:paraId="288E2581">
      <w:pPr>
        <w:numPr>
          <w:ilvl w:val="0"/>
          <w:numId w:val="1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意向公开期满需30天才可以进行采购。</w:t>
      </w:r>
    </w:p>
    <w:p w14:paraId="0AB9758C">
      <w:pPr>
        <w:numPr>
          <w:ilvl w:val="0"/>
          <w:numId w:val="1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下达计划阶段，依据使用部门采购申请，制作计划前置所需附件“购置计划批复表”，“项目审核表”，“明细列表”，“最高限价测算依据”。</w:t>
      </w:r>
    </w:p>
    <w:p w14:paraId="6B675AF7">
      <w:pPr>
        <w:numPr>
          <w:ilvl w:val="0"/>
          <w:numId w:val="1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组织评标开标阶段：系统平台自动抽取对应专家；用户代表以及校方列席，全程录音</w:t>
      </w:r>
      <w:bookmarkStart w:id="0" w:name="_GoBack"/>
      <w:bookmarkEnd w:id="0"/>
      <w:r>
        <w:rPr>
          <w:rFonts w:hint="eastAsia"/>
          <w:sz w:val="30"/>
          <w:szCs w:val="30"/>
          <w:lang w:val="en-US" w:eastAsia="zh-CN"/>
        </w:rPr>
        <w:t>录像。</w:t>
      </w:r>
    </w:p>
    <w:p w14:paraId="05876A63">
      <w:pPr>
        <w:numPr>
          <w:ilvl w:val="0"/>
          <w:numId w:val="1"/>
        </w:numPr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发送中标通知书由经办人拟定，主管部门审核发出。</w:t>
      </w:r>
    </w:p>
    <w:p w14:paraId="45009827"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</w:p>
    <w:p w14:paraId="44D6673D">
      <w:pPr>
        <w:numPr>
          <w:ilvl w:val="0"/>
          <w:numId w:val="0"/>
        </w:numPr>
        <w:jc w:val="left"/>
        <w:rPr>
          <w:rFonts w:hint="eastAsia"/>
          <w:sz w:val="30"/>
          <w:szCs w:val="30"/>
          <w:lang w:val="en-US" w:eastAsia="zh-CN"/>
        </w:rPr>
      </w:pPr>
    </w:p>
    <w:p w14:paraId="10EAE14E">
      <w:pPr>
        <w:jc w:val="left"/>
        <w:rPr>
          <w:rFonts w:hint="default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F61F8FC-C741-42D9-B0E8-CA1EFEE26A0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9E9BB17-20C2-42DC-B6E4-979434DA8F2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70E853E-2C08-492F-84D5-E816070CF1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9A43CB28-14BC-4994-81BF-4FEDE713341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CE8446F-D0C8-4BD6-A3C3-54958A57340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27DF486F-3C95-41D6-812A-065B87893D94}"/>
  </w:font>
  <w:font w:name="思源黑体 CN Bold">
    <w:altName w:val="黑体"/>
    <w:panose1 w:val="020B0800000000000000"/>
    <w:charset w:val="86"/>
    <w:family w:val="swiss"/>
    <w:pitch w:val="default"/>
    <w:sig w:usb0="00000000" w:usb1="00000000" w:usb2="00000016" w:usb3="00000000" w:csb0="00060107" w:csb1="00000000"/>
    <w:embedRegular r:id="rId7" w:fontKey="{F2B3BEFA-D052-4013-97B6-AC412964EC8A}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  <w:embedRegular r:id="rId8" w:fontKey="{EB92C14D-6601-48BC-8010-8707FBF7E53F}"/>
  </w:font>
  <w:font w:name="汉仪晓波舒黑W">
    <w:panose1 w:val="00020600040101010101"/>
    <w:charset w:val="86"/>
    <w:family w:val="auto"/>
    <w:pitch w:val="default"/>
    <w:sig w:usb0="8000002F" w:usb1="0A01780A" w:usb2="00000016" w:usb3="00000000" w:csb0="0004009F" w:csb1="00000000"/>
    <w:embedRegular r:id="rId9" w:fontKey="{4B7839CE-C2A8-4107-8D74-5EC9D04E8947}"/>
  </w:font>
  <w:font w:name="思源黑体 CN Regular">
    <w:altName w:val="黑体"/>
    <w:panose1 w:val="020B0500000000000000"/>
    <w:charset w:val="86"/>
    <w:family w:val="swiss"/>
    <w:pitch w:val="default"/>
    <w:sig w:usb0="00000000" w:usb1="00000000" w:usb2="00000016" w:usb3="00000000" w:csb0="00060107" w:csb1="00000000"/>
    <w:embedRegular r:id="rId10" w:fontKey="{594AF94E-652F-4C88-B622-DEBD1C7E1D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96D32">
    <w:pPr>
      <w:pStyle w:val="2"/>
      <w:jc w:val="right"/>
      <w:rPr>
        <w:rFonts w:hint="eastAsia" w:eastAsiaTheme="minorEastAsia"/>
        <w:sz w:val="30"/>
        <w:szCs w:val="30"/>
        <w:lang w:val="en-US" w:eastAsia="zh-CN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4010660</wp:posOffset>
              </wp:positionH>
              <wp:positionV relativeFrom="paragraph">
                <wp:posOffset>15875</wp:posOffset>
              </wp:positionV>
              <wp:extent cx="1828800" cy="1828800"/>
              <wp:effectExtent l="0" t="0" r="0" b="0"/>
              <wp:wrapSquare wrapText="bothSides"/>
              <wp:docPr id="13" name="文本框 13" descr="7b0a2020202022776f7264617274223a2022220a7d0a"/>
              <wp:cNvGraphicFramePr>
                <a:extLst xmlns:a="http://schemas.openxmlformats.org/drawingml/2006/main">
                  <a:ext uri="{7FBC4E63-A832-4D11-8238-D91031DB1400}">
                    <s:tag xmlns="http://www.wps.cn/officeDocument/2013/wpsCustomData" xmlns:s="http://www.wps.cn/officeDocument/2013/wpsCustomData">
                      <s:item s:name="KSO_DOCER_RESOURCE_TRACE_INFO" s:val="{&quot;id&quot;:&quot;25001338&quot;,&quot;origin&quot;:0,&quot;type&quot;:&quot;wordart&quot;,&quot;user&quot;:&quot;538097786&quot;}"/>
                    </s:tag>
                  </a:ext>
                </a:extLst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11E977">
                          <w:pPr>
                            <w:pStyle w:val="2"/>
                            <w:jc w:val="left"/>
                            <w:rPr>
                              <w:rFonts w:hint="eastAsia" w:ascii="汉仪晓波舒黑W" w:hAnsi="汉仪晓波舒黑W" w:eastAsia="汉仪晓波舒黑W" w:cs="汉仪晓波舒黑W"/>
                              <w:b/>
                              <w:bCs/>
                              <w:i w:val="0"/>
                              <w:iCs w:val="0"/>
                              <w:color w:val="000000" w:themeColor="text1"/>
                              <w:sz w:val="44"/>
                              <w:szCs w:val="44"/>
                              <w:lang w:val="en-US" w:eastAsia="zh-CN"/>
                              <w14:glow w14:rad="0">
                                <w14:srgbClr w14:val="FFFFFF"/>
                              </w14:glow>
                              <w14:shadow w14:blurRad="0" w14:dist="63500" w14:dir="2700000" w14:sx="100000" w14:sy="100000" w14:kx="0" w14:ky="0" w14:algn="tl">
                                <w14:srgbClr w14:val="FB7E47">
                                  <w14:alpha w14:val="56863"/>
                                </w14:srgbClr>
                              </w14:shadow>
                              <w14:reflection w14:blurRad="0" w14:stA="100000" w14:stPos="0" w14:endA="0" w14:endPos="100000" w14:dist="0" w14:dir="0" w14:fadeDir="5400000" w14:sx="100000" w14:sy="100000" w14:kx="0" w14:algn="b"/>
                              <w14:textOutline w14:w="5644">
                                <w14:solidFill>
                                  <w14:schemeClr w14:val="bg1"/>
                                </w14:solidFill>
                                <w14:round/>
                              </w14:textOutline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</w:pPr>
                          <w:r>
                            <w:rPr>
                              <w:rFonts w:hint="eastAsia" w:ascii="汉仪晓波舒黑W" w:hAnsi="汉仪晓波舒黑W" w:eastAsia="汉仪晓波舒黑W" w:cs="汉仪晓波舒黑W"/>
                              <w:b/>
                              <w:bCs/>
                              <w:i w:val="0"/>
                              <w:iCs w:val="0"/>
                              <w:color w:val="000000" w:themeColor="text1"/>
                              <w:sz w:val="44"/>
                              <w:szCs w:val="44"/>
                              <w:lang w:val="en-US" w:eastAsia="zh-CN"/>
                              <w14:glow w14:rad="0">
                                <w14:srgbClr w14:val="FFFFFF"/>
                              </w14:glow>
                              <w14:shadow w14:blurRad="0" w14:dist="63500" w14:dir="2700000" w14:sx="100000" w14:sy="100000" w14:kx="0" w14:ky="0" w14:algn="tl">
                                <w14:srgbClr w14:val="FB7E47">
                                  <w14:alpha w14:val="56863"/>
                                </w14:srgbClr>
                              </w14:shadow>
                              <w14:reflection w14:blurRad="0" w14:stA="100000" w14:stPos="0" w14:endA="0" w14:endPos="100000" w14:dist="0" w14:dir="0" w14:fadeDir="5400000" w14:sx="100000" w14:sy="100000" w14:kx="0" w14:algn="b"/>
                              <w14:textOutline w14:w="5644">
                                <w14:solidFill>
                                  <w14:schemeClr w14:val="bg1"/>
                                </w14:solidFill>
                                <w14:round/>
                              </w14:textOutline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  <w14:props3d w14:extrusionH="0" w14:contourW="0" w14:prstMaterial="clear"/>
                            </w:rPr>
                            <w:t>招标采购中心制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7b0a2020202022776f7264617274223a2022220a7d0a" type="#_x0000_t202" style="position:absolute;left:0pt;margin-left:315.8pt;margin-top:1.25pt;height:144pt;width:144pt;mso-wrap-distance-bottom:0pt;mso-wrap-distance-left:9pt;mso-wrap-distance-right:9pt;mso-wrap-distance-top:0pt;mso-wrap-style:none;z-index:251659264;mso-width-relative:page;mso-height-relative:page;" filled="f" stroked="f" coordsize="21600,21600" o:gfxdata="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P0swZDX&#10;AAAACQEAAA8AAAAAAAAAAQAgAAAAIgAAAGRycy9kb3ducmV2LnhtbFBLAQIUABQAAAAIAIdO4kA8&#10;wB6DWgIAAJwEAAAOAAAAAAAAAAEAIAAAACYBAABkcnMvZTJvRG9jLnhtbFBLBQYAAAAABgAGAFkB&#10;AADyBQAAAAA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711E977">
                    <w:pPr>
                      <w:pStyle w:val="2"/>
                      <w:jc w:val="left"/>
                      <w:rPr>
                        <w:rFonts w:hint="eastAsia" w:ascii="汉仪晓波舒黑W" w:hAnsi="汉仪晓波舒黑W" w:eastAsia="汉仪晓波舒黑W" w:cs="汉仪晓波舒黑W"/>
                        <w:b/>
                        <w:bCs/>
                        <w:i w:val="0"/>
                        <w:iCs w:val="0"/>
                        <w:color w:val="000000" w:themeColor="text1"/>
                        <w:sz w:val="44"/>
                        <w:szCs w:val="44"/>
                        <w:lang w:val="en-US" w:eastAsia="zh-CN"/>
                        <w14:glow w14:rad="0">
                          <w14:srgbClr w14:val="FFFFFF"/>
                        </w14:glow>
                        <w14:shadow w14:blurRad="0" w14:dist="63500" w14:dir="2700000" w14:sx="100000" w14:sy="100000" w14:kx="0" w14:ky="0" w14:algn="tl">
                          <w14:srgbClr w14:val="FB7E47">
                            <w14:alpha w14:val="56863"/>
                          </w14:srgbClr>
                        </w14:shadow>
                        <w14:reflection w14:blurRad="0" w14:stA="100000" w14:stPos="0" w14:endA="0" w14:endPos="100000" w14:dist="0" w14:dir="0" w14:fadeDir="5400000" w14:sx="100000" w14:sy="100000" w14:kx="0" w14:algn="b"/>
                        <w14:textOutline w14:w="5644">
                          <w14:solidFill>
                            <w14:schemeClr w14:val="bg1"/>
                          </w14:solidFill>
                          <w14:round/>
                        </w14:textOutline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</w:pPr>
                    <w:r>
                      <w:rPr>
                        <w:rFonts w:hint="eastAsia" w:ascii="汉仪晓波舒黑W" w:hAnsi="汉仪晓波舒黑W" w:eastAsia="汉仪晓波舒黑W" w:cs="汉仪晓波舒黑W"/>
                        <w:b/>
                        <w:bCs/>
                        <w:i w:val="0"/>
                        <w:iCs w:val="0"/>
                        <w:color w:val="000000" w:themeColor="text1"/>
                        <w:sz w:val="44"/>
                        <w:szCs w:val="44"/>
                        <w:lang w:val="en-US" w:eastAsia="zh-CN"/>
                        <w14:glow w14:rad="0">
                          <w14:srgbClr w14:val="FFFFFF"/>
                        </w14:glow>
                        <w14:shadow w14:blurRad="0" w14:dist="63500" w14:dir="2700000" w14:sx="100000" w14:sy="100000" w14:kx="0" w14:ky="0" w14:algn="tl">
                          <w14:srgbClr w14:val="FB7E47">
                            <w14:alpha w14:val="56863"/>
                          </w14:srgbClr>
                        </w14:shadow>
                        <w14:reflection w14:blurRad="0" w14:stA="100000" w14:stPos="0" w14:endA="0" w14:endPos="100000" w14:dist="0" w14:dir="0" w14:fadeDir="5400000" w14:sx="100000" w14:sy="100000" w14:kx="0" w14:algn="b"/>
                        <w14:textOutline w14:w="5644">
                          <w14:solidFill>
                            <w14:schemeClr w14:val="bg1"/>
                          </w14:solidFill>
                          <w14:round/>
                        </w14:textOutline>
                        <w14:textFill>
                          <w14:solidFill>
                            <w14:schemeClr w14:val="tx1"/>
                          </w14:solidFill>
                        </w14:textFill>
                        <w14:props3d w14:extrusionH="0" w14:contourW="0" w14:prstMaterial="clear"/>
                      </w:rPr>
                      <w:t>招标采购中心制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E2B63">
    <w:pPr>
      <w:pStyle w:val="3"/>
      <w:jc w:val="left"/>
    </w:pPr>
    <w:r>
      <w:rPr>
        <w:rFonts w:hint="eastAsia" w:ascii="思源黑体 CN Bold" w:hAnsi="思源黑体 CN Bold" w:eastAsia="思源黑体 CN Bold" w:cs="黑体"/>
        <w:sz w:val="64"/>
        <w:szCs w:val="64"/>
        <w:lang w:val="en-US" w:eastAsia="zh-CN"/>
      </w:rPr>
      <w:drawing>
        <wp:inline distT="0" distB="0" distL="114300" distR="114300">
          <wp:extent cx="2186940" cy="617220"/>
          <wp:effectExtent l="0" t="0" r="0" b="0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6940" cy="617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48CCFC"/>
    <w:multiLevelType w:val="singleLevel"/>
    <w:tmpl w:val="9748CCF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TrueTypeFonts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1Yzg1YTE4MDVmNzMyOWY5ZTA4NzRiNDQ5ZDhiYTAifQ=="/>
  </w:docVars>
  <w:rsids>
    <w:rsidRoot w:val="7A6F257D"/>
    <w:rsid w:val="0006083A"/>
    <w:rsid w:val="000660B4"/>
    <w:rsid w:val="000B3B27"/>
    <w:rsid w:val="00110567"/>
    <w:rsid w:val="0012604C"/>
    <w:rsid w:val="00146618"/>
    <w:rsid w:val="00184845"/>
    <w:rsid w:val="0019794E"/>
    <w:rsid w:val="001C2310"/>
    <w:rsid w:val="002756FF"/>
    <w:rsid w:val="00284B4A"/>
    <w:rsid w:val="003918FC"/>
    <w:rsid w:val="00394008"/>
    <w:rsid w:val="003B16AB"/>
    <w:rsid w:val="004875AF"/>
    <w:rsid w:val="004A4D70"/>
    <w:rsid w:val="00521F02"/>
    <w:rsid w:val="00662F8D"/>
    <w:rsid w:val="0071744E"/>
    <w:rsid w:val="0073784B"/>
    <w:rsid w:val="00742EDD"/>
    <w:rsid w:val="007534C8"/>
    <w:rsid w:val="0078459E"/>
    <w:rsid w:val="007F2CA6"/>
    <w:rsid w:val="00812276"/>
    <w:rsid w:val="0082714A"/>
    <w:rsid w:val="00867EF8"/>
    <w:rsid w:val="008A387A"/>
    <w:rsid w:val="008B3E4B"/>
    <w:rsid w:val="008E5E45"/>
    <w:rsid w:val="009078DB"/>
    <w:rsid w:val="009316C4"/>
    <w:rsid w:val="00941A1E"/>
    <w:rsid w:val="009630D5"/>
    <w:rsid w:val="009B5FCA"/>
    <w:rsid w:val="009E0775"/>
    <w:rsid w:val="00A04813"/>
    <w:rsid w:val="00A21FE1"/>
    <w:rsid w:val="00A81331"/>
    <w:rsid w:val="00B43D19"/>
    <w:rsid w:val="00BE5A96"/>
    <w:rsid w:val="00BE7FF7"/>
    <w:rsid w:val="00C4321A"/>
    <w:rsid w:val="00C55BE6"/>
    <w:rsid w:val="00CC73E2"/>
    <w:rsid w:val="00DB1DB2"/>
    <w:rsid w:val="00DB3580"/>
    <w:rsid w:val="00E07081"/>
    <w:rsid w:val="00EB413E"/>
    <w:rsid w:val="00EF755E"/>
    <w:rsid w:val="00F16FCC"/>
    <w:rsid w:val="00F315B7"/>
    <w:rsid w:val="00F433F9"/>
    <w:rsid w:val="00F6106B"/>
    <w:rsid w:val="00FA33D3"/>
    <w:rsid w:val="00FE44E8"/>
    <w:rsid w:val="01AA7748"/>
    <w:rsid w:val="026C79D1"/>
    <w:rsid w:val="05F8409D"/>
    <w:rsid w:val="072622AA"/>
    <w:rsid w:val="0A600264"/>
    <w:rsid w:val="0D366907"/>
    <w:rsid w:val="0D9C1829"/>
    <w:rsid w:val="1050022F"/>
    <w:rsid w:val="13892101"/>
    <w:rsid w:val="16470DC2"/>
    <w:rsid w:val="19407D2F"/>
    <w:rsid w:val="1975120B"/>
    <w:rsid w:val="1C7A3833"/>
    <w:rsid w:val="1CA3635C"/>
    <w:rsid w:val="21A46446"/>
    <w:rsid w:val="26EB3A7F"/>
    <w:rsid w:val="27090EBD"/>
    <w:rsid w:val="290A0F1C"/>
    <w:rsid w:val="2B577D1D"/>
    <w:rsid w:val="30A47041"/>
    <w:rsid w:val="31AC5397"/>
    <w:rsid w:val="322D7C19"/>
    <w:rsid w:val="39CD587C"/>
    <w:rsid w:val="3F2D67F4"/>
    <w:rsid w:val="3F5D7B4E"/>
    <w:rsid w:val="4389645F"/>
    <w:rsid w:val="4A7E58F6"/>
    <w:rsid w:val="4BC50953"/>
    <w:rsid w:val="4CEA309F"/>
    <w:rsid w:val="4E0728D3"/>
    <w:rsid w:val="4E7673D7"/>
    <w:rsid w:val="50E53586"/>
    <w:rsid w:val="51D11647"/>
    <w:rsid w:val="54E82F5B"/>
    <w:rsid w:val="57864151"/>
    <w:rsid w:val="59D8639A"/>
    <w:rsid w:val="5B946275"/>
    <w:rsid w:val="5BE85FB8"/>
    <w:rsid w:val="5E084D23"/>
    <w:rsid w:val="5EC63978"/>
    <w:rsid w:val="60F97498"/>
    <w:rsid w:val="63BF40D6"/>
    <w:rsid w:val="65F44C9A"/>
    <w:rsid w:val="68130B1B"/>
    <w:rsid w:val="68C6679F"/>
    <w:rsid w:val="69E515F3"/>
    <w:rsid w:val="69F97855"/>
    <w:rsid w:val="6AF04B82"/>
    <w:rsid w:val="6EFD5087"/>
    <w:rsid w:val="6FBC2D74"/>
    <w:rsid w:val="73154520"/>
    <w:rsid w:val="73EB1756"/>
    <w:rsid w:val="7A6F257D"/>
    <w:rsid w:val="7EBF1417"/>
    <w:rsid w:val="7FFF1C70"/>
    <w:rsid w:val="9EDF6DA2"/>
    <w:rsid w:val="F6BFCB7C"/>
    <w:rsid w:val="FF7F6424"/>
    <w:rsid w:val="FFDEE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rPr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enapple\AppData\Roaming\kingsoft\office6\templates\download\ef730335-a98c-4e41-8f1f-e6df74a95506\&#24037;&#20316;&#27969;&#31243;&#2227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  <s:tags>
    <s:tag s:spid="_x0000_s1026">
      <s:item s:name="KSO_DOCER_RESOURCE_TRACE_INFO" s:val="{&quot;id&quot;:&quot;25001338&quot;,&quot;origin&quot;:0,&quot;type&quot;:&quot;wordart&quot;,&quot;user&quot;:&quot;538097786&quot;}"/>
      <s:item s:name="KSO_DOCER_RESOURCE_TRACE_INFO" s:val="{&quot;id&quot;:&quot;25001338&quot;,&quot;origin&quot;:0,&quot;type&quot;:&quot;wordart&quot;,&quot;user&quot;:&quot;538097786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工作流程图.docx</Template>
  <Pages>2</Pages>
  <Words>234</Words>
  <Characters>236</Characters>
  <Lines>3</Lines>
  <Paragraphs>1</Paragraphs>
  <TotalTime>9</TotalTime>
  <ScaleCrop>false</ScaleCrop>
  <LinksUpToDate>false</LinksUpToDate>
  <CharactersWithSpaces>236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2025-06-16T07:17:00Z</dcterms:created>
  <dc:creator>憨八嘎</dc:creator>
  <cp:lastModifiedBy>WPS_1644419313</cp:lastModifiedBy>
  <dcterms:modified xsi:type="dcterms:W3CDTF">2025-06-19T07:06:19Z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273104A568484CD3A5F69DCE9083B92F_13</vt:lpwstr>
  </property>
  <property fmtid="{D5CDD505-2E9C-101B-9397-08002B2CF9AE}" pid="4" name="KSOTemplateUUID">
    <vt:lpwstr>v1.0_mb_vyineG/RBY+jjj1AUQWdWA==</vt:lpwstr>
  </property>
  <property fmtid="{D5CDD505-2E9C-101B-9397-08002B2CF9AE}" pid="5" name="KSOTemplateDocerSaveRecord">
    <vt:lpwstr>eyJoZGlkIjoiOGU2ZmQ0Y2UxZWUwMmQzMzUxZTdhNmMwYzczMTFhNWUiLCJ1c2VySWQiOiIxMzMwMTQ3NTk4In0=</vt:lpwstr>
  </property>
</Properties>
</file>